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C5A8" w14:textId="6D430D91" w:rsidR="004E5FF2" w:rsidRPr="004E5FF2" w:rsidRDefault="004E5FF2" w:rsidP="004E5FF2">
      <w:pPr>
        <w:spacing w:after="0" w:line="26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  <w:t>SKEMA ANSØGNING OM MIDLER FRA</w:t>
      </w:r>
    </w:p>
    <w:p w14:paraId="7DC3B4F0" w14:textId="77777777" w:rsidR="004E5FF2" w:rsidRPr="004E5FF2" w:rsidRDefault="004E5FF2" w:rsidP="004E5FF2">
      <w:pPr>
        <w:spacing w:after="0" w:line="26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  <w:t xml:space="preserve">DMI </w:t>
      </w:r>
      <w:r w:rsidRPr="004E5FF2">
        <w:rPr>
          <w:rFonts w:ascii="Times New Roman" w:eastAsia="Calibri" w:hAnsi="Times New Roman" w:cs="Times New Roman"/>
          <w:b/>
          <w:sz w:val="28"/>
          <w:szCs w:val="22"/>
          <w:lang w:val="da-DK" w:eastAsia="en-US"/>
        </w:rPr>
        <w:t>PROJEKT OG LÅNEKONTO</w:t>
      </w:r>
    </w:p>
    <w:p w14:paraId="58016581" w14:textId="77777777" w:rsidR="004E5FF2" w:rsidRPr="004E5FF2" w:rsidRDefault="004E5FF2" w:rsidP="004E5FF2">
      <w:pPr>
        <w:spacing w:after="0" w:line="26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4"/>
        <w:gridCol w:w="5522"/>
      </w:tblGrid>
      <w:tr w:rsidR="004E5FF2" w:rsidRPr="004E5FF2" w14:paraId="3A21B95F" w14:textId="77777777" w:rsidTr="00F547C6">
        <w:tc>
          <w:tcPr>
            <w:tcW w:w="9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FEBB1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Generelle oplysninger</w:t>
            </w:r>
          </w:p>
        </w:tc>
      </w:tr>
      <w:tr w:rsidR="004E5FF2" w:rsidRPr="004E5FF2" w14:paraId="12E1F7B1" w14:textId="77777777" w:rsidTr="00F547C6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143B5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Dato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F5A90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3CE226DF" w14:textId="77777777" w:rsidTr="00F547C6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80FAE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Navn på IF/Udvalg der ansøger om tilskud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E398A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24F68515" w14:textId="77777777" w:rsidTr="00F547C6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A0B48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Forenin</w:t>
            </w: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softHyphen/>
              <w:t>gens/udvalgets kontaktperson samt kon</w:t>
            </w: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softHyphen/>
              <w:t>takt-oplysninger (tlf., mobil, e-mail, FIIN adresse).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FB3ED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</w:p>
        </w:tc>
      </w:tr>
    </w:tbl>
    <w:p w14:paraId="205C4561" w14:textId="77777777" w:rsidR="004E5FF2" w:rsidRPr="004E5FF2" w:rsidRDefault="004E5FF2" w:rsidP="004E5FF2">
      <w:pPr>
        <w:spacing w:after="0" w:line="260" w:lineRule="atLeast"/>
        <w:contextualSpacing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6"/>
      </w:tblGrid>
      <w:tr w:rsidR="004E5FF2" w:rsidRPr="004E5FF2" w14:paraId="068B1B47" w14:textId="77777777" w:rsidTr="00F547C6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E7069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Projektbeskrivelse</w:t>
            </w:r>
          </w:p>
        </w:tc>
      </w:tr>
      <w:tr w:rsidR="004E5FF2" w:rsidRPr="004E5FF2" w14:paraId="6C5BE5F1" w14:textId="77777777" w:rsidTr="00F547C6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22FF0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Her gives en kortfattet og overordnet beskrivelse af projektet.</w:t>
            </w:r>
          </w:p>
          <w:p w14:paraId="6615C60E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2BBF0F5A" w14:textId="77777777" w:rsidTr="00F547C6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4D1B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Ansøgers tekst</w:t>
            </w:r>
          </w:p>
          <w:p w14:paraId="0D47D6B5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1804A5B0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055512CE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70E34899" w14:textId="77777777" w:rsidTr="00F547C6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CB11B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</w:tbl>
    <w:p w14:paraId="5A651615" w14:textId="77777777" w:rsidR="004E5FF2" w:rsidRPr="004E5FF2" w:rsidRDefault="004E5FF2" w:rsidP="004E5FF2">
      <w:pPr>
        <w:spacing w:after="0" w:line="260" w:lineRule="atLeast"/>
        <w:contextualSpacing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</w:p>
    <w:p w14:paraId="730D113F" w14:textId="77777777" w:rsidR="004E5FF2" w:rsidRPr="004E5FF2" w:rsidRDefault="004E5FF2" w:rsidP="004E5FF2">
      <w:pPr>
        <w:spacing w:after="0" w:line="260" w:lineRule="atLeast"/>
        <w:contextualSpacing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6"/>
      </w:tblGrid>
      <w:tr w:rsidR="004E5FF2" w:rsidRPr="004E5FF2" w14:paraId="6F4E5B60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B941F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Projektets tidsmæssige forløb</w:t>
            </w:r>
          </w:p>
        </w:tc>
      </w:tr>
      <w:tr w:rsidR="004E5FF2" w:rsidRPr="004E5FF2" w14:paraId="3FC87A2B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46438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 xml:space="preserve">Her beskrives det tidsmæssige forløb. </w:t>
            </w: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Kun fremadrettede projekter støttes.</w:t>
            </w:r>
          </w:p>
          <w:p w14:paraId="25557304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Følgende skal som min. besvares:</w:t>
            </w:r>
          </w:p>
          <w:p w14:paraId="5A2A1C8B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Hvornår påtænkes projektet iværksat?</w:t>
            </w:r>
          </w:p>
          <w:p w14:paraId="1C95F443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Hvornår forventes projektet afsluttet?</w:t>
            </w:r>
          </w:p>
        </w:tc>
      </w:tr>
      <w:tr w:rsidR="004E5FF2" w:rsidRPr="004E5FF2" w14:paraId="54CB57EE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39692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Ansøgerens tekst</w:t>
            </w:r>
          </w:p>
          <w:p w14:paraId="69B4156F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3CA73E95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7718AC3F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0894F017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4A77C70D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91A6F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Projektets nuværende status</w:t>
            </w:r>
          </w:p>
        </w:tc>
      </w:tr>
      <w:tr w:rsidR="004E5FF2" w:rsidRPr="004E5FF2" w14:paraId="3998521E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C166F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Her beskrives projektets øjeblikkelige status. Følgende skal som min. besvares:</w:t>
            </w:r>
          </w:p>
          <w:p w14:paraId="0095A2EE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Er projektets gennemførelse afhængig af tilskud fra DMI?</w:t>
            </w:r>
          </w:p>
          <w:p w14:paraId="079828A8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Er der allerede indgået bindende aftaler på gennemførelse af projektet?</w:t>
            </w:r>
          </w:p>
          <w:p w14:paraId="735C5E3D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  <w:tr w:rsidR="004E5FF2" w:rsidRPr="004E5FF2" w14:paraId="5F2CB862" w14:textId="77777777" w:rsidTr="00F547C6">
        <w:trPr>
          <w:trHeight w:val="1647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32630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lastRenderedPageBreak/>
              <w:t>Ansøgerens tekst</w:t>
            </w:r>
          </w:p>
        </w:tc>
      </w:tr>
      <w:tr w:rsidR="004E5FF2" w:rsidRPr="004E5FF2" w14:paraId="10ADFA9F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A633D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Aktiviteter relateret til projektet</w:t>
            </w:r>
          </w:p>
        </w:tc>
      </w:tr>
      <w:tr w:rsidR="004E5FF2" w:rsidRPr="004E5FF2" w14:paraId="775683CE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468F8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Hvilke aktiviteter gennemføres som konsekvens af projektets gennemfø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softHyphen/>
              <w:t>relse?</w:t>
            </w:r>
          </w:p>
          <w:p w14:paraId="75EBEFAC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Aktiviteterne beskrives inden for følgende områder: Målgruppe, forventet antal del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softHyphen/>
              <w:t>tagere, tilbagevendende aktiviteter eller enkeltstående arrangement? Er der tale om ny aktivitet eller udbygning af allerede eksisterende aktivitet?</w:t>
            </w:r>
          </w:p>
        </w:tc>
      </w:tr>
      <w:tr w:rsidR="004E5FF2" w:rsidRPr="004E5FF2" w14:paraId="0C4E53D6" w14:textId="77777777" w:rsidTr="00F547C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B6C72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Ansøgerens tekst</w:t>
            </w:r>
          </w:p>
          <w:p w14:paraId="4A4C3FEF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6A3D8A97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55FAA9BB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</w:tbl>
    <w:p w14:paraId="33F2F79C" w14:textId="77777777" w:rsidR="004E5FF2" w:rsidRPr="004E5FF2" w:rsidRDefault="004E5FF2" w:rsidP="004E5FF2">
      <w:pPr>
        <w:spacing w:after="0" w:line="260" w:lineRule="atLeast"/>
        <w:rPr>
          <w:rFonts w:ascii="Verdana" w:eastAsia="Calibri" w:hAnsi="Verdana" w:cs="Times New Roman"/>
          <w:sz w:val="28"/>
          <w:szCs w:val="28"/>
          <w:lang w:val="da-DK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3"/>
        <w:gridCol w:w="4653"/>
      </w:tblGrid>
      <w:tr w:rsidR="004E5FF2" w:rsidRPr="004E5FF2" w14:paraId="478C3C39" w14:textId="77777777" w:rsidTr="005875AE"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1DE5D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Projektets finansiering</w:t>
            </w:r>
          </w:p>
        </w:tc>
      </w:tr>
      <w:tr w:rsidR="004E5FF2" w:rsidRPr="004E5FF2" w14:paraId="0BE3B132" w14:textId="77777777" w:rsidTr="005875AE"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F3783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Projektets samlede udgifter</w:t>
            </w:r>
          </w:p>
          <w:p w14:paraId="19319082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t>(De totale omkostninger forbundet med projektets gennemførelse)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17EA1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(skriv beløb)</w:t>
            </w:r>
          </w:p>
        </w:tc>
      </w:tr>
      <w:tr w:rsidR="004E5FF2" w:rsidRPr="004E5FF2" w14:paraId="513C2EE3" w14:textId="77777777" w:rsidTr="005875AE"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18250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Egen betaling (IF/udvalgs andel)</w:t>
            </w:r>
          </w:p>
          <w:p w14:paraId="6FC104E9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t>(Den andel af projektet som finansieres af foreningens egne midler. Bemærk vejledning vedr. 50% selvfinansiering)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65448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(skriv beløb)</w:t>
            </w:r>
          </w:p>
        </w:tc>
      </w:tr>
      <w:tr w:rsidR="004E5FF2" w:rsidRPr="004E5FF2" w14:paraId="6FB5F4D4" w14:textId="77777777" w:rsidTr="005875AE"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FA76A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>Øvrige tilskud</w:t>
            </w:r>
          </w:p>
          <w:p w14:paraId="7B264507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t>(Andre tilskud som indgår i projektets finansiering. Eks. sponsorater, tilskud fra andre myndigheder eller bru</w:t>
            </w: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softHyphen/>
              <w:t>gerfinansiering. Hvert enkelt ”øvrige tilskud” udspecificeres)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E3D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(skriv beløb)</w:t>
            </w:r>
          </w:p>
        </w:tc>
      </w:tr>
      <w:tr w:rsidR="004E5FF2" w:rsidRPr="004E5FF2" w14:paraId="2D357CFA" w14:textId="77777777" w:rsidTr="005875AE"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E4B79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t xml:space="preserve">Beløb der ansøges om fra DMI </w:t>
            </w:r>
            <w:r w:rsidRPr="004E5FF2">
              <w:rPr>
                <w:rFonts w:ascii="Times New Roman" w:eastAsia="Calibri" w:hAnsi="Times New Roman" w:cs="Times New Roman"/>
                <w:sz w:val="28"/>
                <w:szCs w:val="22"/>
                <w:lang w:val="da-DK" w:eastAsia="en-US"/>
              </w:rPr>
              <w:t xml:space="preserve">projekt og lånekonto </w:t>
            </w:r>
          </w:p>
          <w:p w14:paraId="32222E82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t>(Her anføres det præcise beløb, der an</w:t>
            </w:r>
            <w:r w:rsidRPr="004E5FF2">
              <w:rPr>
                <w:rFonts w:ascii="Times New Roman" w:eastAsia="Calibri" w:hAnsi="Times New Roman" w:cs="Times New Roman"/>
                <w:i/>
                <w:sz w:val="28"/>
                <w:szCs w:val="28"/>
                <w:lang w:val="da-DK" w:eastAsia="en-US"/>
              </w:rPr>
              <w:softHyphen/>
              <w:t>søges om fra DMI projektkonto)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F0AFD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(skriv beløb)</w:t>
            </w:r>
          </w:p>
        </w:tc>
      </w:tr>
      <w:tr w:rsidR="004E5FF2" w:rsidRPr="004E5FF2" w14:paraId="4B5F5748" w14:textId="77777777" w:rsidTr="005875AE">
        <w:trPr>
          <w:trHeight w:val="1118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86054" w14:textId="77777777" w:rsidR="004E5FF2" w:rsidRPr="004E5FF2" w:rsidRDefault="004E5FF2" w:rsidP="004E5FF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Øvrige bemærkninger til projektets fi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softHyphen/>
              <w:t>nansiering.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46ABA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Ansøgerens tekst</w:t>
            </w:r>
          </w:p>
        </w:tc>
      </w:tr>
      <w:tr w:rsidR="004E5FF2" w:rsidRPr="004E5FF2" w14:paraId="18A053F8" w14:textId="77777777" w:rsidTr="005875AE"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961F8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b/>
                <w:sz w:val="28"/>
                <w:szCs w:val="28"/>
                <w:lang w:val="da-DK" w:eastAsia="en-US"/>
              </w:rPr>
              <w:lastRenderedPageBreak/>
              <w:t>Begrundelse for ansøgning</w:t>
            </w:r>
          </w:p>
        </w:tc>
      </w:tr>
      <w:tr w:rsidR="004E5FF2" w:rsidRPr="004E5FF2" w14:paraId="02C60BC2" w14:textId="77777777" w:rsidTr="005875AE"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201A5" w14:textId="77777777" w:rsidR="004E5FF2" w:rsidRPr="004E5FF2" w:rsidRDefault="004E5FF2" w:rsidP="004E5FF2">
            <w:pPr>
              <w:spacing w:after="0" w:line="26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Her beskrives hvorfor denne ansøgning er nødvendig for projektets gennemførelse. Som min. skal projektets økonomi i forhold til ansøgerens generelle økonomi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softHyphen/>
              <w:t>ske situation beskrives.</w:t>
            </w:r>
          </w:p>
        </w:tc>
      </w:tr>
      <w:tr w:rsidR="004E5FF2" w:rsidRPr="004E5FF2" w14:paraId="1A6F811C" w14:textId="77777777" w:rsidTr="005875AE"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DCBC6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Ansøgerens tekst</w:t>
            </w:r>
          </w:p>
          <w:p w14:paraId="463F2A8C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  <w:p w14:paraId="00500F81" w14:textId="77777777" w:rsidR="004E5FF2" w:rsidRPr="004E5FF2" w:rsidRDefault="004E5FF2" w:rsidP="004E5FF2">
            <w:pPr>
              <w:spacing w:after="0" w:line="260" w:lineRule="atLeast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</w:p>
        </w:tc>
      </w:tr>
    </w:tbl>
    <w:p w14:paraId="42B8E052" w14:textId="77777777" w:rsidR="004E5FF2" w:rsidRPr="004E5FF2" w:rsidRDefault="004E5FF2" w:rsidP="004E5FF2">
      <w:pPr>
        <w:spacing w:after="0" w:line="260" w:lineRule="atLeast"/>
        <w:rPr>
          <w:rFonts w:ascii="Verdana" w:eastAsia="Calibri" w:hAnsi="Verdana" w:cs="Times New Roman"/>
          <w:b/>
          <w:sz w:val="28"/>
          <w:szCs w:val="28"/>
          <w:lang w:val="da-DK" w:eastAsia="en-US"/>
        </w:rPr>
      </w:pPr>
    </w:p>
    <w:p w14:paraId="49828721" w14:textId="77777777" w:rsidR="004E5FF2" w:rsidRPr="004E5FF2" w:rsidRDefault="004E5FF2" w:rsidP="004E5FF2">
      <w:pPr>
        <w:spacing w:after="0" w:line="260" w:lineRule="atLeast"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8"/>
        <w:gridCol w:w="2168"/>
      </w:tblGrid>
      <w:tr w:rsidR="004E5FF2" w:rsidRPr="004E5FF2" w14:paraId="1A29F4B1" w14:textId="77777777" w:rsidTr="00F547C6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6EB22" w14:textId="77777777" w:rsidR="004E5FF2" w:rsidRPr="004E5FF2" w:rsidRDefault="004E5FF2" w:rsidP="004E5FF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Såfremt projektet ikke kommer i betragt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softHyphen/>
              <w:t xml:space="preserve">ning til DMI </w:t>
            </w:r>
            <w:r w:rsidRPr="004E5FF2">
              <w:rPr>
                <w:rFonts w:ascii="Times New Roman" w:eastAsia="Calibri" w:hAnsi="Times New Roman" w:cs="Times New Roman"/>
                <w:sz w:val="28"/>
                <w:szCs w:val="22"/>
                <w:lang w:val="da-DK" w:eastAsia="en-US"/>
              </w:rPr>
              <w:t>projekt og lånekonto</w:t>
            </w: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, er ansøgeren så interesseret i, at mulighederne for at optage et DMI lån (på det ansøgte beløb) undersøges?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51A3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Verdana" w:eastAsia="Calibri" w:hAnsi="Verdana" w:cs="Times New Roman"/>
                <w:sz w:val="28"/>
                <w:szCs w:val="28"/>
                <w:lang w:val="da-DK" w:eastAsia="en-US"/>
              </w:rPr>
            </w:pPr>
          </w:p>
          <w:p w14:paraId="5C03D5B2" w14:textId="77777777" w:rsidR="004E5FF2" w:rsidRPr="004E5FF2" w:rsidRDefault="004E5FF2" w:rsidP="004E5FF2">
            <w:pPr>
              <w:spacing w:after="0" w:line="276" w:lineRule="auto"/>
              <w:jc w:val="center"/>
              <w:rPr>
                <w:rFonts w:ascii="Verdana" w:eastAsia="Calibri" w:hAnsi="Verdana" w:cs="Times New Roman"/>
                <w:sz w:val="28"/>
                <w:szCs w:val="28"/>
                <w:lang w:val="da-DK" w:eastAsia="en-US"/>
              </w:rPr>
            </w:pPr>
            <w:r w:rsidRPr="004E5FF2">
              <w:rPr>
                <w:rFonts w:ascii="Times New Roman" w:eastAsia="Calibri" w:hAnsi="Times New Roman" w:cs="Times New Roman"/>
                <w:sz w:val="28"/>
                <w:szCs w:val="28"/>
                <w:lang w:val="da-DK" w:eastAsia="en-US"/>
              </w:rPr>
              <w:t>JA/NEJ</w:t>
            </w:r>
          </w:p>
        </w:tc>
      </w:tr>
    </w:tbl>
    <w:p w14:paraId="569CFAC6" w14:textId="77777777" w:rsidR="004E5FF2" w:rsidRPr="004E5FF2" w:rsidRDefault="004E5FF2" w:rsidP="004E5FF2">
      <w:pPr>
        <w:spacing w:after="0" w:line="260" w:lineRule="atLeast"/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  <w:br/>
        <w:t xml:space="preserve">Ansøgning </w:t>
      </w:r>
      <w:r w:rsidRPr="004E5FF2">
        <w:rPr>
          <w:rFonts w:ascii="Times New Roman" w:eastAsia="Calibri" w:hAnsi="Times New Roman" w:cs="Times New Roman"/>
          <w:b/>
          <w:sz w:val="28"/>
          <w:szCs w:val="28"/>
          <w:u w:val="single"/>
          <w:lang w:val="da-DK" w:eastAsia="en-US"/>
        </w:rPr>
        <w:t>skal</w:t>
      </w:r>
      <w:r w:rsidRPr="004E5FF2">
        <w:rPr>
          <w:rFonts w:ascii="Times New Roman" w:eastAsia="Calibri" w:hAnsi="Times New Roman" w:cs="Times New Roman"/>
          <w:b/>
          <w:sz w:val="28"/>
          <w:szCs w:val="28"/>
          <w:lang w:val="da-DK" w:eastAsia="en-US"/>
        </w:rPr>
        <w:t xml:space="preserve"> fremsendes med følgende bilag:</w:t>
      </w:r>
    </w:p>
    <w:p w14:paraId="5F4D5AEA" w14:textId="77777777" w:rsidR="004E5FF2" w:rsidRPr="004E5FF2" w:rsidRDefault="004E5FF2" w:rsidP="004E5FF2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sz w:val="28"/>
          <w:szCs w:val="28"/>
          <w:lang w:val="da-DK" w:eastAsia="en-US"/>
        </w:rPr>
        <w:t>Foreningens seneste årsregnskab.</w:t>
      </w:r>
    </w:p>
    <w:p w14:paraId="35A5ACCF" w14:textId="77777777" w:rsidR="004E5FF2" w:rsidRPr="004E5FF2" w:rsidRDefault="004E5FF2" w:rsidP="004E5FF2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sz w:val="28"/>
          <w:szCs w:val="28"/>
          <w:lang w:val="da-DK" w:eastAsia="en-US"/>
        </w:rPr>
        <w:t>Kopi af tilbud fra leverandør (evt. faktura/regning).</w:t>
      </w:r>
    </w:p>
    <w:p w14:paraId="2FE346F5" w14:textId="77777777" w:rsidR="004E5FF2" w:rsidRPr="004E5FF2" w:rsidRDefault="004E5FF2" w:rsidP="004E5FF2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da-DK" w:eastAsia="en-US"/>
        </w:rPr>
      </w:pPr>
      <w:r w:rsidRPr="004E5FF2">
        <w:rPr>
          <w:rFonts w:ascii="Times New Roman" w:eastAsia="Calibri" w:hAnsi="Times New Roman" w:cs="Times New Roman"/>
          <w:sz w:val="28"/>
          <w:szCs w:val="28"/>
          <w:lang w:val="da-DK" w:eastAsia="en-US"/>
        </w:rPr>
        <w:t>Evt. separat projektbeskrivelse.</w:t>
      </w:r>
    </w:p>
    <w:p w14:paraId="3D2602F7" w14:textId="77777777" w:rsidR="004E5FF2" w:rsidRPr="004E5FF2" w:rsidRDefault="004E5FF2" w:rsidP="004E5FF2">
      <w:pPr>
        <w:numPr>
          <w:ilvl w:val="0"/>
          <w:numId w:val="11"/>
        </w:numPr>
        <w:spacing w:after="0" w:line="276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2"/>
          <w:lang w:val="da-DK" w:eastAsia="en-US"/>
        </w:rPr>
      </w:pPr>
      <w:r w:rsidRPr="004E5FF2">
        <w:rPr>
          <w:rFonts w:ascii="Times New Roman" w:eastAsia="Calibri" w:hAnsi="Times New Roman" w:cs="Times New Roman"/>
          <w:sz w:val="28"/>
          <w:szCs w:val="28"/>
          <w:lang w:val="da-DK" w:eastAsia="en-US"/>
        </w:rPr>
        <w:t xml:space="preserve">Kopi af tilsagn om tilskud fra øvrige bidragsydere (øvrige tilskud). </w:t>
      </w:r>
    </w:p>
    <w:p w14:paraId="764C8F06" w14:textId="77777777" w:rsidR="004E5FF2" w:rsidRPr="004E5FF2" w:rsidRDefault="004E5FF2" w:rsidP="004E5FF2">
      <w:pPr>
        <w:spacing w:after="0" w:line="260" w:lineRule="atLeast"/>
        <w:rPr>
          <w:rFonts w:ascii="Times New Roman" w:eastAsia="Calibri" w:hAnsi="Times New Roman" w:cs="Times New Roman"/>
          <w:szCs w:val="22"/>
          <w:lang w:val="da-DK" w:eastAsia="en-US"/>
        </w:rPr>
      </w:pPr>
    </w:p>
    <w:p w14:paraId="7217DC74" w14:textId="77777777" w:rsidR="004E5FF2" w:rsidRPr="004E5FF2" w:rsidRDefault="004E5FF2" w:rsidP="004E5FF2">
      <w:pPr>
        <w:spacing w:after="0" w:line="260" w:lineRule="atLeast"/>
        <w:rPr>
          <w:rFonts w:ascii="Times New Roman" w:eastAsia="Calibri" w:hAnsi="Times New Roman" w:cs="Times New Roman"/>
          <w:szCs w:val="22"/>
          <w:lang w:val="da-DK" w:eastAsia="en-US"/>
        </w:rPr>
      </w:pPr>
    </w:p>
    <w:p w14:paraId="7BE1513C" w14:textId="77777777" w:rsidR="002C58A1" w:rsidRPr="0018585E" w:rsidRDefault="00792A48" w:rsidP="00792A48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22E196" wp14:editId="4E350F75">
                <wp:simplePos x="0" y="0"/>
                <wp:positionH relativeFrom="column">
                  <wp:posOffset>231</wp:posOffset>
                </wp:positionH>
                <wp:positionV relativeFrom="page">
                  <wp:posOffset>8970818</wp:posOffset>
                </wp:positionV>
                <wp:extent cx="6307859" cy="1419225"/>
                <wp:effectExtent l="0" t="0" r="4445" b="0"/>
                <wp:wrapNone/>
                <wp:docPr id="1160341222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859" cy="1419225"/>
                          <a:chOff x="-2923309" y="154909"/>
                          <a:chExt cx="6307859" cy="1419470"/>
                        </a:xfrm>
                      </wpg:grpSpPr>
                      <wps:wsp>
                        <wps:cNvPr id="383223206" name="Lige forbindelse 5"/>
                        <wps:cNvCnPr/>
                        <wps:spPr>
                          <a:xfrm>
                            <a:off x="-2923309" y="1303361"/>
                            <a:ext cx="6141861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8183654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4579" y="154909"/>
                            <a:ext cx="2799971" cy="1419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19C72" id="Gruppe 6" o:spid="_x0000_s1026" style="position:absolute;margin-left:0;margin-top:706.35pt;width:496.7pt;height:111.75pt;z-index:251675648;mso-position-vertical-relative:page;mso-width-relative:margin" coordorigin="-29233,1549" coordsize="63078,141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">
                <v:line id="Lige forbindelse 5" o:spid="_x0000_s1027" style="position:absolute;visibility:visible;mso-wrap-style:square" from="-29233,13033" to="32185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" strokecolor="black [1609]" strokeweight=".2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8" type="#_x0000_t75" style="position:absolute;left:5845;top:1549;width:28000;height:1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">
                  <v:imagedata r:id="rId10" o:title=""/>
                </v:shape>
                <w10:wrap anchory="page"/>
              </v:group>
            </w:pict>
          </mc:Fallback>
        </mc:AlternateContent>
      </w:r>
    </w:p>
    <w:sectPr w:rsidR="002C58A1" w:rsidRPr="0018585E" w:rsidSect="00792A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227" w:right="1274" w:bottom="1701" w:left="1276" w:header="87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CEC85" w14:textId="77777777" w:rsidR="00A44A29" w:rsidRDefault="00A44A29" w:rsidP="0014317B">
      <w:pPr>
        <w:spacing w:after="0" w:line="240" w:lineRule="auto"/>
      </w:pPr>
      <w:r>
        <w:separator/>
      </w:r>
    </w:p>
  </w:endnote>
  <w:endnote w:type="continuationSeparator" w:id="0">
    <w:p w14:paraId="045DCD85" w14:textId="77777777" w:rsidR="00A44A29" w:rsidRDefault="00A44A29" w:rsidP="00143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CC89" w14:textId="77777777" w:rsidR="00DB7723" w:rsidRDefault="00DB772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9718" w14:textId="01879A60" w:rsidR="00DB7723" w:rsidRDefault="00DB7723" w:rsidP="005875A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2AEF9" w14:textId="6E1EC089" w:rsidR="00DB7723" w:rsidRDefault="00DB7723" w:rsidP="005875A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E29D" w14:textId="77777777" w:rsidR="00A44A29" w:rsidRDefault="00A44A29" w:rsidP="0014317B">
      <w:pPr>
        <w:spacing w:after="0" w:line="240" w:lineRule="auto"/>
      </w:pPr>
      <w:r>
        <w:separator/>
      </w:r>
    </w:p>
  </w:footnote>
  <w:footnote w:type="continuationSeparator" w:id="0">
    <w:p w14:paraId="2DFA2E53" w14:textId="77777777" w:rsidR="00A44A29" w:rsidRDefault="00A44A29" w:rsidP="00143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7659D" w14:textId="77777777" w:rsidR="00DB7723" w:rsidRDefault="00DB772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3E16" w14:textId="267375B1" w:rsidR="0014317B" w:rsidRDefault="00DB7723" w:rsidP="005875AE">
    <w:pPr>
      <w:pStyle w:val="Sidehoved"/>
    </w:pP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728C46F0" wp14:editId="0A8A64B8">
          <wp:simplePos x="0" y="0"/>
          <wp:positionH relativeFrom="column">
            <wp:posOffset>0</wp:posOffset>
          </wp:positionH>
          <wp:positionV relativeFrom="page">
            <wp:posOffset>226829</wp:posOffset>
          </wp:positionV>
          <wp:extent cx="563418" cy="742869"/>
          <wp:effectExtent l="0" t="0" r="0" b="0"/>
          <wp:wrapNone/>
          <wp:docPr id="145445933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38171" name="Grafik 2771381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418" cy="74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3394" w:type="dxa"/>
      <w:tblInd w:w="66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7"/>
      <w:gridCol w:w="2057"/>
    </w:tblGrid>
    <w:tr w:rsidR="00DB7723" w:rsidRPr="004E5FF2" w14:paraId="6A597926" w14:textId="77777777" w:rsidTr="00086920">
      <w:trPr>
        <w:trHeight w:val="194"/>
      </w:trPr>
      <w:tc>
        <w:tcPr>
          <w:tcW w:w="1337" w:type="dxa"/>
        </w:tcPr>
        <w:p w14:paraId="54316574" w14:textId="05DFBBAD" w:rsidR="004227CF" w:rsidRDefault="004227CF" w:rsidP="005875AE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</w:rPr>
          </w:pPr>
        </w:p>
        <w:p w14:paraId="17DFD1F9" w14:textId="587D2641" w:rsidR="00DB7723" w:rsidRPr="004F7F6E" w:rsidRDefault="00DB7723" w:rsidP="00DB7723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</w:rPr>
          </w:pPr>
          <w:r w:rsidRPr="004F7F6E"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</w:rPr>
            <w:t>Høveltegård</w:t>
          </w:r>
          <w:r w:rsidRPr="004F7F6E"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</w:rPr>
            <w:br/>
            <w:t>Ellebækvej 2A</w:t>
          </w:r>
          <w:r w:rsidRPr="004F7F6E"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</w:rPr>
            <w:br/>
            <w:t>3460 Birkerød</w:t>
          </w:r>
        </w:p>
      </w:tc>
      <w:tc>
        <w:tcPr>
          <w:tcW w:w="2057" w:type="dxa"/>
        </w:tcPr>
        <w:p w14:paraId="0086F296" w14:textId="77777777" w:rsidR="00DB7723" w:rsidRPr="004F7F6E" w:rsidRDefault="00DB7723" w:rsidP="00DB7723">
          <w:pPr>
            <w:pStyle w:val="Overskrift4"/>
            <w:spacing w:before="0" w:line="264" w:lineRule="auto"/>
            <w:rPr>
              <w:b w:val="0"/>
              <w:color w:val="1A1A1A" w:themeColor="background1" w:themeShade="1A"/>
              <w:spacing w:val="2"/>
              <w:sz w:val="12"/>
              <w:szCs w:val="12"/>
            </w:rPr>
          </w:pPr>
          <w:r w:rsidRPr="004F7F6E">
            <w:rPr>
              <w:b w:val="0"/>
              <w:color w:val="1A1A1A" w:themeColor="background1" w:themeShade="1A"/>
              <w:spacing w:val="2"/>
              <w:sz w:val="12"/>
              <w:szCs w:val="12"/>
            </w:rPr>
            <w:t>+45 2210 0950</w:t>
          </w:r>
        </w:p>
        <w:p w14:paraId="54150FA6" w14:textId="77777777" w:rsidR="00DB7723" w:rsidRPr="00665C00" w:rsidRDefault="005875AE" w:rsidP="00DB7723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 w:themeColor="background1" w:themeShade="1A"/>
              <w:spacing w:val="2"/>
              <w:sz w:val="12"/>
              <w:szCs w:val="12"/>
              <w:u w:val="single"/>
            </w:rPr>
          </w:pPr>
          <w:hyperlink r:id="rId1" w:tooltip="Email" w:history="1">
            <w:r w:rsidR="00DB7723" w:rsidRPr="00665C00">
              <w:rPr>
                <w:rStyle w:val="Hyperlink"/>
                <w:rFonts w:ascii="Arial" w:hAnsi="Arial" w:cs="Arial"/>
                <w:color w:val="1A1A1A" w:themeColor="background1" w:themeShade="1A"/>
                <w:spacing w:val="2"/>
                <w:sz w:val="12"/>
                <w:szCs w:val="12"/>
                <w:u w:val="single"/>
              </w:rPr>
              <w:t>DMI-KTP-SEK@mil.dk</w:t>
            </w:r>
          </w:hyperlink>
        </w:p>
        <w:p w14:paraId="4706451F" w14:textId="77777777" w:rsidR="00DB7723" w:rsidRPr="004F7F6E" w:rsidRDefault="00DB7723" w:rsidP="00DB7723">
          <w:pPr>
            <w:pStyle w:val="Overskrift4"/>
            <w:spacing w:before="0" w:line="264" w:lineRule="auto"/>
            <w:rPr>
              <w:b w:val="0"/>
              <w:color w:val="1A1A1A" w:themeColor="background1" w:themeShade="1A"/>
              <w:spacing w:val="2"/>
              <w:sz w:val="12"/>
              <w:szCs w:val="12"/>
            </w:rPr>
          </w:pPr>
          <w:r w:rsidRPr="004F7F6E">
            <w:rPr>
              <w:b w:val="0"/>
              <w:color w:val="1A1A1A" w:themeColor="background1" w:themeShade="1A"/>
              <w:spacing w:val="2"/>
              <w:sz w:val="12"/>
              <w:szCs w:val="12"/>
            </w:rPr>
            <w:t>www.dmif.dk</w:t>
          </w:r>
        </w:p>
        <w:p w14:paraId="56969831" w14:textId="77777777" w:rsidR="00DB7723" w:rsidRPr="00615C84" w:rsidRDefault="00DB7723" w:rsidP="00DB7723">
          <w:pPr>
            <w:pStyle w:val="Sidehoved"/>
            <w:spacing w:line="264" w:lineRule="auto"/>
            <w:rPr>
              <w:color w:val="1A1A1A" w:themeColor="background1" w:themeShade="1A"/>
              <w:spacing w:val="2"/>
              <w:sz w:val="12"/>
              <w:szCs w:val="12"/>
              <w:lang w:val="da-DK"/>
            </w:rPr>
          </w:pPr>
        </w:p>
      </w:tc>
    </w:tr>
  </w:tbl>
  <w:p w14:paraId="05898F7C" w14:textId="77777777" w:rsidR="00DB7723" w:rsidRPr="00615C84" w:rsidRDefault="00DB7723" w:rsidP="00DB7723">
    <w:pPr>
      <w:pStyle w:val="Sidehoved"/>
      <w:rPr>
        <w:lang w:val="da-DK"/>
      </w:rPr>
    </w:pPr>
    <w:r w:rsidRPr="004F7F6E">
      <w:rPr>
        <w:noProof/>
        <w:sz w:val="13"/>
        <w:szCs w:val="13"/>
      </w:rPr>
      <w:drawing>
        <wp:anchor distT="0" distB="0" distL="114300" distR="114300" simplePos="0" relativeHeight="251661312" behindDoc="0" locked="0" layoutInCell="1" allowOverlap="1" wp14:anchorId="7A46A04F" wp14:editId="0281031E">
          <wp:simplePos x="0" y="0"/>
          <wp:positionH relativeFrom="column">
            <wp:posOffset>-71351</wp:posOffset>
          </wp:positionH>
          <wp:positionV relativeFrom="page">
            <wp:posOffset>230909</wp:posOffset>
          </wp:positionV>
          <wp:extent cx="2241999" cy="798830"/>
          <wp:effectExtent l="0" t="0" r="0" b="0"/>
          <wp:wrapNone/>
          <wp:docPr id="131980534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133258" name="Grafik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99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23203" w14:textId="77777777" w:rsidR="00DB7723" w:rsidRPr="00615C84" w:rsidRDefault="00DB7723">
    <w:pPr>
      <w:pStyle w:val="Sidehoved"/>
      <w:rPr>
        <w:lang w:val="da-D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648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D775B6"/>
    <w:multiLevelType w:val="hybridMultilevel"/>
    <w:tmpl w:val="C8201922"/>
    <w:lvl w:ilvl="0" w:tplc="0406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8D2911"/>
    <w:multiLevelType w:val="hybridMultilevel"/>
    <w:tmpl w:val="1736C8DA"/>
    <w:lvl w:ilvl="0" w:tplc="03786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27F19"/>
    <w:multiLevelType w:val="multilevel"/>
    <w:tmpl w:val="16201276"/>
    <w:lvl w:ilvl="0">
      <w:start w:val="1"/>
      <w:numFmt w:val="decimal"/>
      <w:pStyle w:val="Opstilling-punktteg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637" w:hanging="360"/>
      </w:pPr>
      <w:rPr>
        <w:rFonts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442C36"/>
    <w:multiLevelType w:val="hybridMultilevel"/>
    <w:tmpl w:val="4AD4F38A"/>
    <w:lvl w:ilvl="0" w:tplc="B8E6E148">
      <w:start w:val="1"/>
      <w:numFmt w:val="lowerLetter"/>
      <w:pStyle w:val="Opstilling-punkttegnniveau2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6411C"/>
    <w:multiLevelType w:val="hybridMultilevel"/>
    <w:tmpl w:val="1FFA1644"/>
    <w:lvl w:ilvl="0" w:tplc="04060019">
      <w:start w:val="1"/>
      <w:numFmt w:val="lowerLetter"/>
      <w:lvlText w:val="%1."/>
      <w:lvlJc w:val="left"/>
      <w:pPr>
        <w:ind w:left="1004" w:hanging="360"/>
      </w:p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01A473F"/>
    <w:multiLevelType w:val="hybridMultilevel"/>
    <w:tmpl w:val="FE72F7A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D02D8"/>
    <w:multiLevelType w:val="multilevel"/>
    <w:tmpl w:val="C42EBAA2"/>
    <w:styleLink w:val="Aktuellis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8566A"/>
    <w:multiLevelType w:val="hybridMultilevel"/>
    <w:tmpl w:val="4E52F74A"/>
    <w:lvl w:ilvl="0" w:tplc="7788087E">
      <w:start w:val="21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ED7D3D"/>
    <w:multiLevelType w:val="hybridMultilevel"/>
    <w:tmpl w:val="F646750E"/>
    <w:lvl w:ilvl="0" w:tplc="C784A3A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AF7DB8"/>
    <w:multiLevelType w:val="hybridMultilevel"/>
    <w:tmpl w:val="2E3C385E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045245">
    <w:abstractNumId w:val="2"/>
  </w:num>
  <w:num w:numId="2" w16cid:durableId="1733191642">
    <w:abstractNumId w:val="9"/>
  </w:num>
  <w:num w:numId="3" w16cid:durableId="1805461395">
    <w:abstractNumId w:val="1"/>
  </w:num>
  <w:num w:numId="4" w16cid:durableId="1677346821">
    <w:abstractNumId w:val="3"/>
  </w:num>
  <w:num w:numId="5" w16cid:durableId="1572079510">
    <w:abstractNumId w:val="4"/>
  </w:num>
  <w:num w:numId="6" w16cid:durableId="1170102878">
    <w:abstractNumId w:val="10"/>
  </w:num>
  <w:num w:numId="7" w16cid:durableId="1895964796">
    <w:abstractNumId w:val="6"/>
  </w:num>
  <w:num w:numId="8" w16cid:durableId="1027217747">
    <w:abstractNumId w:val="5"/>
  </w:num>
  <w:num w:numId="9" w16cid:durableId="907499594">
    <w:abstractNumId w:val="7"/>
  </w:num>
  <w:num w:numId="10" w16cid:durableId="387800944">
    <w:abstractNumId w:val="0"/>
  </w:num>
  <w:num w:numId="11" w16cid:durableId="87650248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84"/>
    <w:rsid w:val="00036A2B"/>
    <w:rsid w:val="00054EA3"/>
    <w:rsid w:val="000B2B26"/>
    <w:rsid w:val="000D0806"/>
    <w:rsid w:val="0014317B"/>
    <w:rsid w:val="00161B2A"/>
    <w:rsid w:val="0018585E"/>
    <w:rsid w:val="001B27EE"/>
    <w:rsid w:val="001C4BAC"/>
    <w:rsid w:val="001D30FC"/>
    <w:rsid w:val="001D58FC"/>
    <w:rsid w:val="001E35B3"/>
    <w:rsid w:val="001F5A46"/>
    <w:rsid w:val="00266461"/>
    <w:rsid w:val="002A24E8"/>
    <w:rsid w:val="002C58A1"/>
    <w:rsid w:val="002F7E87"/>
    <w:rsid w:val="0030424D"/>
    <w:rsid w:val="00340225"/>
    <w:rsid w:val="003F42F7"/>
    <w:rsid w:val="004227CF"/>
    <w:rsid w:val="00451A4E"/>
    <w:rsid w:val="00463926"/>
    <w:rsid w:val="004E5FF2"/>
    <w:rsid w:val="004E6498"/>
    <w:rsid w:val="005875AE"/>
    <w:rsid w:val="00615C84"/>
    <w:rsid w:val="00670D91"/>
    <w:rsid w:val="00691603"/>
    <w:rsid w:val="006B3E48"/>
    <w:rsid w:val="006E2907"/>
    <w:rsid w:val="00702661"/>
    <w:rsid w:val="00704522"/>
    <w:rsid w:val="00715308"/>
    <w:rsid w:val="00792A48"/>
    <w:rsid w:val="007A7F58"/>
    <w:rsid w:val="007B6A1D"/>
    <w:rsid w:val="008E3247"/>
    <w:rsid w:val="009178A3"/>
    <w:rsid w:val="00954137"/>
    <w:rsid w:val="00A435B6"/>
    <w:rsid w:val="00A44A29"/>
    <w:rsid w:val="00A55464"/>
    <w:rsid w:val="00A73826"/>
    <w:rsid w:val="00A84EBC"/>
    <w:rsid w:val="00A90312"/>
    <w:rsid w:val="00AA5C7E"/>
    <w:rsid w:val="00AC40F9"/>
    <w:rsid w:val="00AC50AA"/>
    <w:rsid w:val="00AE4386"/>
    <w:rsid w:val="00AF33DF"/>
    <w:rsid w:val="00B757B0"/>
    <w:rsid w:val="00BA6784"/>
    <w:rsid w:val="00CB4D50"/>
    <w:rsid w:val="00CE4E63"/>
    <w:rsid w:val="00D05C2F"/>
    <w:rsid w:val="00D124F6"/>
    <w:rsid w:val="00DB7723"/>
    <w:rsid w:val="00DC71B5"/>
    <w:rsid w:val="00DD3CB5"/>
    <w:rsid w:val="00E15B32"/>
    <w:rsid w:val="00E20A3B"/>
    <w:rsid w:val="00E43545"/>
    <w:rsid w:val="00E62871"/>
    <w:rsid w:val="00F7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539DA"/>
  <w15:chartTrackingRefBased/>
  <w15:docId w15:val="{3F48E99E-E74C-41E4-9CFC-2A00C579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A4E"/>
    <w:pPr>
      <w:spacing w:after="360" w:line="288" w:lineRule="auto"/>
    </w:pPr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1A4E"/>
    <w:pPr>
      <w:keepNext/>
      <w:keepLines/>
      <w:spacing w:before="360" w:after="80"/>
      <w:outlineLvl w:val="0"/>
    </w:pPr>
    <w:rPr>
      <w:rFonts w:eastAsiaTheme="majorEastAsia"/>
      <w:b/>
      <w:bCs/>
      <w:color w:val="0C3F1B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1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C3F1B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51A4E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0C3F1B" w:themeColor="accent1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51A4E"/>
    <w:pPr>
      <w:keepNext/>
      <w:keepLines/>
      <w:spacing w:before="80" w:after="40"/>
      <w:outlineLvl w:val="3"/>
    </w:pPr>
    <w:rPr>
      <w:rFonts w:eastAsiaTheme="majorEastAsia" w:cstheme="majorBidi"/>
      <w:b/>
      <w:bCs/>
      <w:color w:val="0C3F1B" w:themeColor="accent1" w:themeShade="BF"/>
      <w:lang w:val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51A4E"/>
    <w:pPr>
      <w:keepNext/>
      <w:keepLines/>
      <w:spacing w:before="80" w:after="40"/>
      <w:outlineLvl w:val="4"/>
    </w:pPr>
    <w:rPr>
      <w:rFonts w:eastAsiaTheme="majorEastAsia" w:cstheme="majorBidi"/>
      <w:color w:val="0C3F1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51A4E"/>
    <w:pPr>
      <w:keepNext/>
      <w:keepLines/>
      <w:spacing w:before="40"/>
      <w:outlineLvl w:val="5"/>
    </w:pPr>
    <w:rPr>
      <w:rFonts w:eastAsiaTheme="majorEastAsia" w:cstheme="majorBidi"/>
      <w:i/>
      <w:iCs/>
      <w:color w:val="00D358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51A4E"/>
    <w:pPr>
      <w:keepNext/>
      <w:keepLines/>
      <w:spacing w:before="40"/>
      <w:outlineLvl w:val="6"/>
    </w:pPr>
    <w:rPr>
      <w:rFonts w:eastAsiaTheme="majorEastAsia" w:cstheme="majorBidi"/>
      <w:color w:val="00D358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51A4E"/>
    <w:pPr>
      <w:keepNext/>
      <w:keepLines/>
      <w:outlineLvl w:val="7"/>
    </w:pPr>
    <w:rPr>
      <w:rFonts w:eastAsiaTheme="majorEastAsia" w:cstheme="majorBidi"/>
      <w:i/>
      <w:iCs/>
      <w:color w:val="007A33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51A4E"/>
    <w:pPr>
      <w:keepNext/>
      <w:keepLines/>
      <w:outlineLvl w:val="8"/>
    </w:pPr>
    <w:rPr>
      <w:rFonts w:eastAsiaTheme="majorEastAsia" w:cstheme="majorBidi"/>
      <w:color w:val="007A33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1A4E"/>
    <w:rPr>
      <w:rFonts w:ascii="Arial" w:eastAsiaTheme="majorEastAsia" w:hAnsi="Arial" w:cs="Arial"/>
      <w:b/>
      <w:bCs/>
      <w:color w:val="0C3F1B" w:themeColor="accent1" w:themeShade="BF"/>
      <w:kern w:val="0"/>
      <w:sz w:val="40"/>
      <w:szCs w:val="40"/>
      <w:lang w:val="en-US" w:eastAsia="ja-JP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1A4E"/>
    <w:rPr>
      <w:rFonts w:asciiTheme="majorHAnsi" w:eastAsiaTheme="majorEastAsia" w:hAnsiTheme="majorHAnsi" w:cstheme="majorBidi"/>
      <w:b/>
      <w:bCs/>
      <w:color w:val="0C3F1B" w:themeColor="accent1" w:themeShade="BF"/>
      <w:kern w:val="0"/>
      <w:sz w:val="32"/>
      <w:szCs w:val="32"/>
      <w:lang w:val="en-US" w:eastAsia="ja-JP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51A4E"/>
    <w:rPr>
      <w:rFonts w:ascii="Arial" w:eastAsiaTheme="majorEastAsia" w:hAnsi="Arial" w:cstheme="majorBidi"/>
      <w:b/>
      <w:bCs/>
      <w:color w:val="0C3F1B" w:themeColor="accent1" w:themeShade="BF"/>
      <w:kern w:val="0"/>
      <w:lang w:val="en-US" w:eastAsia="ja-JP"/>
      <w14:ligatures w14:val="none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51A4E"/>
    <w:rPr>
      <w:rFonts w:ascii="Arial" w:eastAsiaTheme="majorEastAsia" w:hAnsi="Arial" w:cstheme="majorBidi"/>
      <w:b/>
      <w:bCs/>
      <w:color w:val="0C3F1B" w:themeColor="accent1" w:themeShade="BF"/>
      <w:kern w:val="0"/>
      <w:sz w:val="20"/>
      <w:szCs w:val="20"/>
      <w:lang w:eastAsia="ja-JP"/>
      <w14:ligatures w14:val="none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451A4E"/>
    <w:rPr>
      <w:rFonts w:eastAsiaTheme="majorEastAsia" w:cstheme="majorBidi"/>
      <w:color w:val="0C3F1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51A4E"/>
    <w:rPr>
      <w:rFonts w:eastAsiaTheme="majorEastAsia" w:cstheme="majorBidi"/>
      <w:i/>
      <w:iCs/>
      <w:color w:val="00D358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51A4E"/>
    <w:rPr>
      <w:rFonts w:eastAsiaTheme="majorEastAsia" w:cstheme="majorBidi"/>
      <w:color w:val="00D358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51A4E"/>
    <w:rPr>
      <w:rFonts w:eastAsiaTheme="majorEastAsia" w:cstheme="majorBidi"/>
      <w:i/>
      <w:iCs/>
      <w:color w:val="007A33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51A4E"/>
    <w:rPr>
      <w:rFonts w:eastAsiaTheme="majorEastAsia" w:cstheme="majorBidi"/>
      <w:color w:val="007A33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51A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51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51A4E"/>
    <w:pPr>
      <w:numPr>
        <w:ilvl w:val="1"/>
      </w:numPr>
      <w:spacing w:after="160"/>
    </w:pPr>
    <w:rPr>
      <w:rFonts w:eastAsiaTheme="majorEastAsia" w:cstheme="majorBidi"/>
      <w:color w:val="00D358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51A4E"/>
    <w:rPr>
      <w:rFonts w:eastAsiaTheme="majorEastAsia" w:cstheme="majorBidi"/>
      <w:color w:val="00D358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4317B"/>
    <w:pPr>
      <w:spacing w:before="160" w:after="320"/>
      <w:ind w:left="567" w:right="709"/>
      <w:jc w:val="center"/>
    </w:pPr>
    <w:rPr>
      <w:i/>
      <w:iCs/>
      <w:color w:val="22A736" w:themeColor="accent2"/>
    </w:rPr>
  </w:style>
  <w:style w:type="character" w:customStyle="1" w:styleId="CitatTegn">
    <w:name w:val="Citat Tegn"/>
    <w:basedOn w:val="Standardskrifttypeiafsnit"/>
    <w:link w:val="Citat"/>
    <w:uiPriority w:val="29"/>
    <w:rsid w:val="0014317B"/>
    <w:rPr>
      <w:rFonts w:ascii="Arial" w:hAnsi="Arial" w:cs="Arial"/>
      <w:i/>
      <w:iCs/>
      <w:color w:val="22A736" w:themeColor="accent2"/>
      <w:kern w:val="0"/>
      <w:sz w:val="20"/>
      <w:szCs w:val="20"/>
      <w:lang w:val="en-US" w:eastAsia="ja-JP"/>
      <w14:ligatures w14:val="none"/>
    </w:rPr>
  </w:style>
  <w:style w:type="paragraph" w:styleId="Listeafsnit">
    <w:name w:val="List Paragraph"/>
    <w:basedOn w:val="Normal"/>
    <w:uiPriority w:val="34"/>
    <w:qFormat/>
    <w:rsid w:val="00451A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51A4E"/>
    <w:rPr>
      <w:i/>
      <w:iCs/>
      <w:color w:val="0C3F1B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51A4E"/>
    <w:pPr>
      <w:pBdr>
        <w:top w:val="single" w:sz="4" w:space="10" w:color="0C3F1B" w:themeColor="accent1" w:themeShade="BF"/>
        <w:bottom w:val="single" w:sz="4" w:space="10" w:color="0C3F1B" w:themeColor="accent1" w:themeShade="BF"/>
      </w:pBdr>
      <w:spacing w:before="360"/>
      <w:ind w:left="864" w:right="864"/>
      <w:jc w:val="center"/>
    </w:pPr>
    <w:rPr>
      <w:i/>
      <w:iCs/>
      <w:color w:val="0C3F1B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51A4E"/>
    <w:rPr>
      <w:i/>
      <w:iCs/>
      <w:color w:val="0C3F1B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51A4E"/>
    <w:rPr>
      <w:b/>
      <w:bCs/>
      <w:smallCaps/>
      <w:color w:val="0C3F1B" w:themeColor="accent1" w:themeShade="BF"/>
      <w:spacing w:val="5"/>
    </w:rPr>
  </w:style>
  <w:style w:type="paragraph" w:styleId="Opstilling-punkttegn">
    <w:name w:val="List Bullet"/>
    <w:basedOn w:val="Normal"/>
    <w:autoRedefine/>
    <w:uiPriority w:val="10"/>
    <w:qFormat/>
    <w:rsid w:val="00AF33DF"/>
    <w:pPr>
      <w:numPr>
        <w:numId w:val="4"/>
      </w:numPr>
      <w:spacing w:after="120" w:line="240" w:lineRule="auto"/>
      <w:ind w:right="284"/>
    </w:pPr>
  </w:style>
  <w:style w:type="paragraph" w:styleId="Sidehoved">
    <w:name w:val="header"/>
    <w:basedOn w:val="Normal"/>
    <w:link w:val="SidehovedTegn"/>
    <w:unhideWhenUsed/>
    <w:rsid w:val="00143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rsid w:val="0014317B"/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143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317B"/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table" w:styleId="Tabel-Gitter">
    <w:name w:val="Table Grid"/>
    <w:basedOn w:val="Tabel-Normal"/>
    <w:uiPriority w:val="39"/>
    <w:rsid w:val="00670D91"/>
    <w:rPr>
      <w:color w:val="0F284B" w:themeColor="text2"/>
      <w:kern w:val="0"/>
      <w:sz w:val="22"/>
      <w:szCs w:val="22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rsid w:val="00670D91"/>
    <w:rPr>
      <w:color w:val="00EB62" w:themeColor="text1" w:themeTint="99"/>
      <w:u w:val="thick"/>
    </w:rPr>
  </w:style>
  <w:style w:type="paragraph" w:styleId="NormalWeb">
    <w:name w:val="Normal (Web)"/>
    <w:basedOn w:val="Normal"/>
    <w:uiPriority w:val="99"/>
    <w:unhideWhenUsed/>
    <w:rsid w:val="00670D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Brdtekst2">
    <w:name w:val="Body Text 2"/>
    <w:basedOn w:val="Normal"/>
    <w:link w:val="Brdtekst2Tegn"/>
    <w:rsid w:val="00D124F6"/>
    <w:pPr>
      <w:tabs>
        <w:tab w:val="left" w:pos="851"/>
        <w:tab w:val="left" w:pos="1702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val="da-DK" w:eastAsia="da-DK"/>
    </w:rPr>
  </w:style>
  <w:style w:type="character" w:customStyle="1" w:styleId="Brdtekst2Tegn">
    <w:name w:val="Brødtekst 2 Tegn"/>
    <w:basedOn w:val="Standardskrifttypeiafsnit"/>
    <w:link w:val="Brdtekst2"/>
    <w:rsid w:val="00D124F6"/>
    <w:rPr>
      <w:rFonts w:ascii="Times New Roman" w:eastAsia="Times New Roman" w:hAnsi="Times New Roman" w:cs="Times New Roman"/>
      <w:kern w:val="0"/>
      <w:szCs w:val="20"/>
      <w:lang w:eastAsia="da-DK"/>
      <w14:ligatures w14:val="none"/>
    </w:rPr>
  </w:style>
  <w:style w:type="paragraph" w:customStyle="1" w:styleId="Opstilling-punkttegnniveau2">
    <w:name w:val="Opstilling - punkttegn – niveau 2"/>
    <w:basedOn w:val="Opstilling-punkttegn"/>
    <w:qFormat/>
    <w:rsid w:val="00AF33DF"/>
    <w:pPr>
      <w:numPr>
        <w:numId w:val="5"/>
      </w:numPr>
      <w:spacing w:after="0"/>
      <w:ind w:left="568" w:hanging="284"/>
    </w:pPr>
  </w:style>
  <w:style w:type="numbering" w:customStyle="1" w:styleId="Aktuelliste1">
    <w:name w:val="Aktuel liste1"/>
    <w:uiPriority w:val="99"/>
    <w:rsid w:val="00AF33DF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hyperlink" Target="mailto:DMI-KTP-SEK@mil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I-1\AppData\Local\Microsoft\Windows\INetCache\Content.Outlook\7HKSEYJ4\DMIF_indkaldelse.dotx" TargetMode="External"/></Relationships>
</file>

<file path=word/theme/theme1.xml><?xml version="1.0" encoding="utf-8"?>
<a:theme xmlns:a="http://schemas.openxmlformats.org/drawingml/2006/main" name="Office-tema">
  <a:themeElements>
    <a:clrScheme name="DMIF-1">
      <a:dk1>
        <a:srgbClr val="003416"/>
      </a:dk1>
      <a:lt1>
        <a:srgbClr val="FFFFFF"/>
      </a:lt1>
      <a:dk2>
        <a:srgbClr val="0F284B"/>
      </a:dk2>
      <a:lt2>
        <a:srgbClr val="D0CED5"/>
      </a:lt2>
      <a:accent1>
        <a:srgbClr val="115525"/>
      </a:accent1>
      <a:accent2>
        <a:srgbClr val="22A736"/>
      </a:accent2>
      <a:accent3>
        <a:srgbClr val="E0042D"/>
      </a:accent3>
      <a:accent4>
        <a:srgbClr val="FECD1C"/>
      </a:accent4>
      <a:accent5>
        <a:srgbClr val="F39200"/>
      </a:accent5>
      <a:accent6>
        <a:srgbClr val="000000"/>
      </a:accent6>
      <a:hlink>
        <a:srgbClr val="BEBEBE"/>
      </a:hlink>
      <a:folHlink>
        <a:srgbClr val="0033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itus xmlns="http://schemas.titus.com/TitusProperties/">
  <TitusGUID xmlns="">5c03856d-fd14-416b-a6c6-15b4a6332a80</TitusGUID>
  <TitusMetadata xmlns="">eyJucyI6ImZvcnN2YXJldC5maWluLmRrIiwicHJvcHMiOlt7Im4iOiJLbGFzc2lmaWthdGlvbiIsInZhbHMiOlt7InZhbHVlIjoiSUtLRSBLTEFTU0lGSUNFUkVUIn1dfSx7Im4iOiJNYWVya25pbmciLCJ2YWxzIjpbXX1dfQ==</TitusMetadata>
</titus>
</file>

<file path=customXml/itemProps1.xml><?xml version="1.0" encoding="utf-8"?>
<ds:datastoreItem xmlns:ds="http://schemas.openxmlformats.org/officeDocument/2006/customXml" ds:itemID="{6FD5B286-8453-4DB8-8A28-39E82DEDF565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DMIF_indkaldelse.dotx</Template>
  <TotalTime>2</TotalTime>
  <Pages>3</Pages>
  <Words>320</Words>
  <Characters>2194</Characters>
  <Application>Microsoft Office Word</Application>
  <DocSecurity>0</DocSecurity>
  <Lines>99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DMI-1 Vesterlund, Bitten</dc:creator>
  <cp:keywords/>
  <dc:description/>
  <cp:lastModifiedBy>DMI-1 Vesterlund, Bitten</cp:lastModifiedBy>
  <cp:revision>3</cp:revision>
  <cp:lastPrinted>2026-01-12T09:24:00Z</cp:lastPrinted>
  <dcterms:created xsi:type="dcterms:W3CDTF">2026-06-03T11:29:00Z</dcterms:created>
  <dcterms:modified xsi:type="dcterms:W3CDTF">2026-06-03T11:52:00Z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5c03856d-fd14-416b-a6c6-15b4a6332a80</vt:lpwstr>
  </property>
  <property fmtid="{D5CDD505-2E9C-101B-9397-08002B2CF9AE}" pid="3" name="OriginatingUser">
    <vt:lpwstr>DMI-1</vt:lpwstr>
  </property>
  <property fmtid="{D5CDD505-2E9C-101B-9397-08002B2CF9AE}" pid="4" name="Klassifikation">
    <vt:lpwstr>IKKE KLASSIFICERET</vt:lpwstr>
  </property>
  <property fmtid="{D5CDD505-2E9C-101B-9397-08002B2CF9AE}" pid="5" name="Maerkning">
    <vt:lpwstr/>
  </property>
  <property fmtid="{D5CDD505-2E9C-101B-9397-08002B2CF9AE}" pid="6" name="ContentRemapped">
    <vt:lpwstr>true</vt:lpwstr>
  </property>
</Properties>
</file>