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431BA" w14:textId="77777777" w:rsidR="001A259A" w:rsidRPr="001A259A" w:rsidRDefault="001A259A" w:rsidP="001A259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lang w:val="en-GB" w:eastAsia="da-DK"/>
        </w:rPr>
      </w:pPr>
      <w:r w:rsidRPr="001A259A">
        <w:rPr>
          <w:rFonts w:ascii="Times New Roman" w:eastAsia="Times New Roman" w:hAnsi="Times New Roman" w:cs="Times New Roman"/>
          <w:b/>
          <w:i/>
          <w:sz w:val="24"/>
          <w:lang w:val="en-GB" w:eastAsia="da-DK"/>
        </w:rPr>
        <w:t>R E J S E A F R E G N I N G</w:t>
      </w:r>
    </w:p>
    <w:p w14:paraId="2F746538" w14:textId="77777777" w:rsidR="001A259A" w:rsidRPr="001A259A" w:rsidRDefault="001A259A" w:rsidP="001A2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en-GB" w:eastAsia="da-DK"/>
        </w:rPr>
      </w:pPr>
    </w:p>
    <w:p w14:paraId="1F5BD51C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GB" w:eastAsia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2268"/>
        <w:gridCol w:w="3402"/>
      </w:tblGrid>
      <w:tr w:rsidR="001A259A" w:rsidRPr="001A259A" w14:paraId="736A2FE3" w14:textId="77777777" w:rsidTr="00F547C6">
        <w:trPr>
          <w:cantSplit/>
        </w:trPr>
        <w:tc>
          <w:tcPr>
            <w:tcW w:w="3898" w:type="dxa"/>
            <w:tcBorders>
              <w:right w:val="nil"/>
            </w:tcBorders>
          </w:tcPr>
          <w:p w14:paraId="210B5CC1" w14:textId="77777777" w:rsidR="001A259A" w:rsidRPr="001A259A" w:rsidRDefault="001A259A" w:rsidP="001A259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GB" w:eastAsia="da-DK"/>
              </w:rPr>
            </w:pPr>
          </w:p>
          <w:p w14:paraId="4BF219D3" w14:textId="77777777" w:rsidR="001A259A" w:rsidRPr="001A259A" w:rsidRDefault="001A259A" w:rsidP="001A259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Til: </w:t>
            </w:r>
          </w:p>
          <w:p w14:paraId="21D598F5" w14:textId="77777777" w:rsidR="001A259A" w:rsidRPr="001A259A" w:rsidRDefault="001A259A" w:rsidP="001A259A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Dansk Militært Idrætsforbund </w:t>
            </w:r>
          </w:p>
          <w:p w14:paraId="1A59B8A9" w14:textId="77777777" w:rsidR="001A259A" w:rsidRPr="001A259A" w:rsidRDefault="001A259A" w:rsidP="001A259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>Sekretariatet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0DF412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14:paraId="55595E15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607B3C18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Fra: </w:t>
            </w:r>
          </w:p>
          <w:p w14:paraId="72BD5735" w14:textId="77777777" w:rsidR="001A259A" w:rsidRPr="001A259A" w:rsidRDefault="001A259A" w:rsidP="001A259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64C77B12" w14:textId="77777777" w:rsidR="001A259A" w:rsidRPr="001A259A" w:rsidRDefault="001A259A" w:rsidP="001A259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53C95441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6DB21EF9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655B1CBB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</w:tr>
    </w:tbl>
    <w:p w14:paraId="4BBBFE44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p w14:paraId="061658A3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685"/>
        <w:gridCol w:w="1843"/>
        <w:gridCol w:w="685"/>
        <w:gridCol w:w="3142"/>
      </w:tblGrid>
      <w:tr w:rsidR="001A259A" w:rsidRPr="001A259A" w14:paraId="3DAED908" w14:textId="77777777" w:rsidTr="00F547C6">
        <w:trPr>
          <w:gridBefore w:val="2"/>
          <w:gridAfter w:val="2"/>
          <w:wBefore w:w="3898" w:type="dxa"/>
          <w:wAfter w:w="3827" w:type="dxa"/>
        </w:trPr>
        <w:tc>
          <w:tcPr>
            <w:tcW w:w="1843" w:type="dxa"/>
          </w:tcPr>
          <w:p w14:paraId="22532834" w14:textId="77777777" w:rsidR="001A259A" w:rsidRPr="001A259A" w:rsidRDefault="001A259A" w:rsidP="001A259A">
            <w:pPr>
              <w:spacing w:after="0" w:line="12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6B3A1533" w14:textId="77777777" w:rsidR="001A259A" w:rsidRPr="001A259A" w:rsidRDefault="001A259A" w:rsidP="001A2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lang w:val="da-DK" w:eastAsia="da-DK"/>
              </w:rPr>
              <w:t>ARRANGEMENT</w:t>
            </w:r>
          </w:p>
          <w:p w14:paraId="2E4C3C37" w14:textId="77777777" w:rsidR="001A259A" w:rsidRPr="001A259A" w:rsidRDefault="001A259A" w:rsidP="001A259A">
            <w:pPr>
              <w:spacing w:after="0" w:line="12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</w:tr>
      <w:tr w:rsidR="001A259A" w:rsidRPr="001A259A" w14:paraId="2BC71830" w14:textId="77777777" w:rsidTr="00F547C6">
        <w:trPr>
          <w:cantSplit/>
        </w:trPr>
        <w:tc>
          <w:tcPr>
            <w:tcW w:w="3213" w:type="dxa"/>
          </w:tcPr>
          <w:p w14:paraId="77C8D395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6E69E680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Art     </w:t>
            </w:r>
          </w:p>
          <w:p w14:paraId="6FBCA193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  <w:tc>
          <w:tcPr>
            <w:tcW w:w="3213" w:type="dxa"/>
            <w:gridSpan w:val="3"/>
          </w:tcPr>
          <w:p w14:paraId="328F85F4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4712BDBA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Dato: </w:t>
            </w:r>
          </w:p>
          <w:p w14:paraId="35056B7A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>-</w:t>
            </w:r>
          </w:p>
        </w:tc>
        <w:tc>
          <w:tcPr>
            <w:tcW w:w="3142" w:type="dxa"/>
          </w:tcPr>
          <w:p w14:paraId="2BF8F82B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09556317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Sted: </w:t>
            </w:r>
          </w:p>
        </w:tc>
      </w:tr>
    </w:tbl>
    <w:p w14:paraId="0FF7B112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p w14:paraId="2C50CBE4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1559"/>
        <w:gridCol w:w="1418"/>
        <w:gridCol w:w="4111"/>
      </w:tblGrid>
      <w:tr w:rsidR="001A259A" w:rsidRPr="001A259A" w14:paraId="21545F79" w14:textId="77777777" w:rsidTr="00F547C6">
        <w:trPr>
          <w:gridBefore w:val="2"/>
          <w:gridAfter w:val="1"/>
          <w:wBefore w:w="4039" w:type="dxa"/>
          <w:wAfter w:w="4111" w:type="dxa"/>
        </w:trPr>
        <w:tc>
          <w:tcPr>
            <w:tcW w:w="1418" w:type="dxa"/>
          </w:tcPr>
          <w:p w14:paraId="32AAC731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5CA862B7" w14:textId="77777777" w:rsidR="001A259A" w:rsidRPr="001A259A" w:rsidRDefault="001A259A" w:rsidP="001A2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lang w:val="da-DK" w:eastAsia="da-DK"/>
              </w:rPr>
              <w:t>TRANSPORT</w:t>
            </w:r>
          </w:p>
          <w:p w14:paraId="42DFDDFF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</w:tr>
      <w:tr w:rsidR="001A259A" w:rsidRPr="001A259A" w14:paraId="2FA69C5E" w14:textId="77777777" w:rsidTr="00F547C6">
        <w:tc>
          <w:tcPr>
            <w:tcW w:w="2480" w:type="dxa"/>
            <w:tcBorders>
              <w:bottom w:val="nil"/>
            </w:tcBorders>
          </w:tcPr>
          <w:p w14:paraId="3CDF64A6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6124F6EA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>Tog:</w:t>
            </w:r>
          </w:p>
          <w:p w14:paraId="62215B34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  <w:tc>
          <w:tcPr>
            <w:tcW w:w="2977" w:type="dxa"/>
            <w:gridSpan w:val="2"/>
            <w:tcBorders>
              <w:bottom w:val="nil"/>
            </w:tcBorders>
          </w:tcPr>
          <w:p w14:paraId="34B4BED2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15094B78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>Fly:</w:t>
            </w:r>
          </w:p>
          <w:p w14:paraId="20A0F185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14:paraId="595E3443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0E07C9FB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Færge/Bro:  </w:t>
            </w:r>
          </w:p>
          <w:p w14:paraId="5BDC5B47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</w:tr>
      <w:tr w:rsidR="001A259A" w:rsidRPr="001A259A" w14:paraId="65D20155" w14:textId="77777777" w:rsidTr="00F547C6">
        <w:tc>
          <w:tcPr>
            <w:tcW w:w="2480" w:type="dxa"/>
          </w:tcPr>
          <w:p w14:paraId="25C9995E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420D6F1C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  <w:tc>
          <w:tcPr>
            <w:tcW w:w="7088" w:type="dxa"/>
            <w:gridSpan w:val="3"/>
          </w:tcPr>
          <w:p w14:paraId="186C5559" w14:textId="77777777" w:rsidR="001A259A" w:rsidRPr="001A259A" w:rsidRDefault="001A259A" w:rsidP="001A259A">
            <w:pPr>
              <w:tabs>
                <w:tab w:val="left" w:pos="1914"/>
                <w:tab w:val="left" w:pos="4182"/>
                <w:tab w:val="left" w:pos="4608"/>
              </w:tabs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0F12F873" w14:textId="77777777" w:rsidR="001A259A" w:rsidRPr="001A259A" w:rsidRDefault="001A259A" w:rsidP="001A259A">
            <w:pPr>
              <w:tabs>
                <w:tab w:val="left" w:pos="1914"/>
                <w:tab w:val="left" w:pos="4182"/>
                <w:tab w:val="left" w:pos="4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>Egen bil:            km á kr.2,28</w:t>
            </w: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ab/>
              <w:t xml:space="preserve">= </w:t>
            </w:r>
            <w:proofErr w:type="spellStart"/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>kr</w:t>
            </w:r>
            <w:proofErr w:type="spellEnd"/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  </w:t>
            </w:r>
          </w:p>
        </w:tc>
      </w:tr>
      <w:tr w:rsidR="001A259A" w:rsidRPr="001A259A" w14:paraId="6AF867D9" w14:textId="77777777" w:rsidTr="00F547C6">
        <w:tc>
          <w:tcPr>
            <w:tcW w:w="2480" w:type="dxa"/>
            <w:tcBorders>
              <w:bottom w:val="single" w:sz="4" w:space="0" w:color="auto"/>
            </w:tcBorders>
          </w:tcPr>
          <w:p w14:paraId="448A0480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  <w:tc>
          <w:tcPr>
            <w:tcW w:w="7088" w:type="dxa"/>
            <w:gridSpan w:val="3"/>
            <w:tcBorders>
              <w:bottom w:val="single" w:sz="4" w:space="0" w:color="auto"/>
            </w:tcBorders>
          </w:tcPr>
          <w:p w14:paraId="7DDB8E8B" w14:textId="77777777" w:rsidR="001A259A" w:rsidRPr="001A259A" w:rsidRDefault="001A259A" w:rsidP="001A259A">
            <w:pPr>
              <w:tabs>
                <w:tab w:val="left" w:pos="1914"/>
                <w:tab w:val="left" w:pos="4182"/>
                <w:tab w:val="left" w:pos="4608"/>
              </w:tabs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</w:tr>
    </w:tbl>
    <w:p w14:paraId="56B4EBB0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p w14:paraId="75C2A284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992"/>
        <w:gridCol w:w="1134"/>
        <w:gridCol w:w="992"/>
        <w:gridCol w:w="3119"/>
      </w:tblGrid>
      <w:tr w:rsidR="001A259A" w:rsidRPr="001A259A" w14:paraId="11B87823" w14:textId="77777777" w:rsidTr="00F547C6">
        <w:trPr>
          <w:gridBefore w:val="2"/>
          <w:gridAfter w:val="2"/>
          <w:wBefore w:w="4181" w:type="dxa"/>
          <w:wAfter w:w="4111" w:type="dxa"/>
        </w:trPr>
        <w:tc>
          <w:tcPr>
            <w:tcW w:w="1134" w:type="dxa"/>
          </w:tcPr>
          <w:p w14:paraId="46E18B27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55A431E8" w14:textId="77777777" w:rsidR="001A259A" w:rsidRPr="001A259A" w:rsidRDefault="001A259A" w:rsidP="001A2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lang w:val="da-DK" w:eastAsia="da-DK"/>
              </w:rPr>
              <w:t>OPHOLD</w:t>
            </w:r>
          </w:p>
          <w:p w14:paraId="171B69D9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</w:tr>
      <w:tr w:rsidR="001A259A" w:rsidRPr="001A259A" w14:paraId="04175A0C" w14:textId="77777777" w:rsidTr="00F547C6">
        <w:tc>
          <w:tcPr>
            <w:tcW w:w="3189" w:type="dxa"/>
          </w:tcPr>
          <w:p w14:paraId="6CE58312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3BE237C2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Hotel:           </w:t>
            </w:r>
          </w:p>
          <w:p w14:paraId="7081EECE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</w:tc>
        <w:tc>
          <w:tcPr>
            <w:tcW w:w="3118" w:type="dxa"/>
            <w:gridSpan w:val="3"/>
          </w:tcPr>
          <w:p w14:paraId="43B3532A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518A55B0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Fortæring:     </w:t>
            </w:r>
          </w:p>
        </w:tc>
        <w:tc>
          <w:tcPr>
            <w:tcW w:w="3119" w:type="dxa"/>
          </w:tcPr>
          <w:p w14:paraId="43061C33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5C74B382" w14:textId="77777777" w:rsidR="001A259A" w:rsidRPr="001A259A" w:rsidRDefault="001A259A" w:rsidP="001A2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Andet:   </w:t>
            </w:r>
          </w:p>
        </w:tc>
      </w:tr>
    </w:tbl>
    <w:p w14:paraId="0EE62D58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p w14:paraId="2F66382D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a-DK" w:eastAsia="da-DK"/>
        </w:rPr>
      </w:pPr>
      <w:r w:rsidRPr="001A259A">
        <w:rPr>
          <w:rFonts w:ascii="Times New Roman" w:eastAsia="Times New Roman" w:hAnsi="Times New Roman" w:cs="Times New Roman"/>
          <w:b/>
          <w:sz w:val="24"/>
          <w:lang w:val="da-DK" w:eastAsia="da-DK"/>
        </w:rPr>
        <w:t xml:space="preserve">Overføres til: </w:t>
      </w:r>
      <w:proofErr w:type="spellStart"/>
      <w:r w:rsidRPr="001A259A">
        <w:rPr>
          <w:rFonts w:ascii="Times New Roman" w:eastAsia="Times New Roman" w:hAnsi="Times New Roman" w:cs="Times New Roman"/>
          <w:b/>
          <w:sz w:val="24"/>
          <w:lang w:val="da-DK" w:eastAsia="da-DK"/>
        </w:rPr>
        <w:t>Registreringsnr</w:t>
      </w:r>
      <w:proofErr w:type="spellEnd"/>
      <w:r w:rsidRPr="001A259A">
        <w:rPr>
          <w:rFonts w:ascii="Times New Roman" w:eastAsia="Times New Roman" w:hAnsi="Times New Roman" w:cs="Times New Roman"/>
          <w:b/>
          <w:sz w:val="24"/>
          <w:lang w:val="da-DK" w:eastAsia="da-DK"/>
        </w:rPr>
        <w:t xml:space="preserve">.:                                     Konto nr.: </w:t>
      </w:r>
    </w:p>
    <w:p w14:paraId="7F85DA74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a-DK" w:eastAsia="da-DK"/>
        </w:rPr>
      </w:pPr>
    </w:p>
    <w:p w14:paraId="4D1A989D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843"/>
        <w:gridCol w:w="4536"/>
      </w:tblGrid>
      <w:tr w:rsidR="001A259A" w:rsidRPr="001A259A" w14:paraId="5EAF5171" w14:textId="77777777" w:rsidTr="00F547C6">
        <w:trPr>
          <w:cantSplit/>
        </w:trPr>
        <w:tc>
          <w:tcPr>
            <w:tcW w:w="3189" w:type="dxa"/>
          </w:tcPr>
          <w:p w14:paraId="105D9E46" w14:textId="77777777" w:rsidR="001A259A" w:rsidRPr="001A259A" w:rsidRDefault="001A259A" w:rsidP="001A259A">
            <w:pPr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728D91BC" w14:textId="77777777" w:rsidR="001A259A" w:rsidRPr="001A259A" w:rsidRDefault="001A259A" w:rsidP="001A259A">
            <w:pPr>
              <w:tabs>
                <w:tab w:val="left" w:pos="1701"/>
                <w:tab w:val="left" w:pos="28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Beløb i alt: Kr. </w:t>
            </w: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ab/>
            </w:r>
          </w:p>
        </w:tc>
        <w:tc>
          <w:tcPr>
            <w:tcW w:w="1843" w:type="dxa"/>
          </w:tcPr>
          <w:p w14:paraId="3C1CBCE1" w14:textId="77777777" w:rsidR="001A259A" w:rsidRPr="001A259A" w:rsidRDefault="001A259A" w:rsidP="001A259A">
            <w:pPr>
              <w:tabs>
                <w:tab w:val="left" w:pos="1914"/>
                <w:tab w:val="left" w:pos="4182"/>
                <w:tab w:val="left" w:pos="4608"/>
              </w:tabs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3586C6A6" w14:textId="77777777" w:rsidR="001A259A" w:rsidRPr="001A259A" w:rsidRDefault="001A259A" w:rsidP="001A259A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 xml:space="preserve">Dato: </w:t>
            </w: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ab/>
            </w:r>
          </w:p>
        </w:tc>
        <w:tc>
          <w:tcPr>
            <w:tcW w:w="4536" w:type="dxa"/>
          </w:tcPr>
          <w:p w14:paraId="0E7FB004" w14:textId="77777777" w:rsidR="001A259A" w:rsidRPr="001A259A" w:rsidRDefault="001A259A" w:rsidP="001A259A">
            <w:pPr>
              <w:tabs>
                <w:tab w:val="left" w:pos="1914"/>
                <w:tab w:val="left" w:pos="4182"/>
                <w:tab w:val="left" w:pos="4608"/>
              </w:tabs>
              <w:spacing w:after="0" w:line="120" w:lineRule="auto"/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</w:pPr>
          </w:p>
          <w:p w14:paraId="53903788" w14:textId="77777777" w:rsidR="001A259A" w:rsidRPr="001A259A" w:rsidRDefault="001A259A" w:rsidP="001A259A">
            <w:pPr>
              <w:tabs>
                <w:tab w:val="left" w:pos="1914"/>
                <w:tab w:val="left" w:pos="4182"/>
                <w:tab w:val="left" w:pos="46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  <w:lang w:val="da-DK" w:eastAsia="da-DK"/>
              </w:rPr>
            </w:pPr>
            <w:r w:rsidRPr="001A259A">
              <w:rPr>
                <w:rFonts w:ascii="Times New Roman" w:eastAsia="Times New Roman" w:hAnsi="Times New Roman" w:cs="Times New Roman"/>
                <w:sz w:val="24"/>
                <w:lang w:val="da-DK" w:eastAsia="da-DK"/>
              </w:rPr>
              <w:t>Underskrift:</w:t>
            </w:r>
            <w:r w:rsidRPr="001A259A">
              <w:rPr>
                <w:rFonts w:ascii="Times New Roman" w:eastAsia="Times New Roman" w:hAnsi="Times New Roman" w:cs="Times New Roman"/>
                <w:sz w:val="24"/>
                <w:u w:val="single"/>
                <w:lang w:val="da-DK" w:eastAsia="da-DK"/>
              </w:rPr>
              <w:tab/>
            </w:r>
            <w:r w:rsidRPr="001A259A">
              <w:rPr>
                <w:rFonts w:ascii="Times New Roman" w:eastAsia="Times New Roman" w:hAnsi="Times New Roman" w:cs="Times New Roman"/>
                <w:sz w:val="24"/>
                <w:u w:val="single"/>
                <w:lang w:val="da-DK" w:eastAsia="da-DK"/>
              </w:rPr>
              <w:tab/>
            </w:r>
            <w:r w:rsidRPr="001A259A">
              <w:rPr>
                <w:rFonts w:ascii="Times New Roman" w:eastAsia="Times New Roman" w:hAnsi="Times New Roman" w:cs="Times New Roman"/>
                <w:sz w:val="24"/>
                <w:u w:val="single"/>
                <w:lang w:val="da-DK" w:eastAsia="da-DK"/>
              </w:rPr>
              <w:tab/>
            </w:r>
          </w:p>
        </w:tc>
      </w:tr>
    </w:tbl>
    <w:p w14:paraId="06D4519E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da-DK" w:eastAsia="da-DK"/>
        </w:rPr>
      </w:pPr>
      <w:r w:rsidRPr="001A259A">
        <w:rPr>
          <w:rFonts w:ascii="Times New Roman" w:eastAsia="Times New Roman" w:hAnsi="Times New Roman" w:cs="Times New Roman"/>
          <w:b/>
          <w:sz w:val="24"/>
          <w:lang w:val="da-DK" w:eastAsia="da-DK"/>
        </w:rPr>
        <w:t xml:space="preserve">    </w:t>
      </w:r>
    </w:p>
    <w:p w14:paraId="1A4BCDA7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  <w:r w:rsidRPr="001A259A">
        <w:rPr>
          <w:rFonts w:ascii="Times New Roman" w:eastAsia="Times New Roman" w:hAnsi="Times New Roman" w:cs="Times New Roman"/>
          <w:sz w:val="24"/>
          <w:lang w:val="da-DK" w:eastAsia="da-DK"/>
        </w:rPr>
        <w:t xml:space="preserve"> Kørsel: </w:t>
      </w:r>
    </w:p>
    <w:p w14:paraId="691D3C6F" w14:textId="77777777" w:rsidR="001A259A" w:rsidRPr="001A259A" w:rsidRDefault="001A259A" w:rsidP="001A259A">
      <w:pPr>
        <w:spacing w:after="0" w:line="240" w:lineRule="auto"/>
        <w:rPr>
          <w:rFonts w:ascii="Times New Roman" w:eastAsia="Times New Roman" w:hAnsi="Times New Roman" w:cs="Times New Roman"/>
          <w:sz w:val="24"/>
          <w:lang w:val="da-DK" w:eastAsia="da-DK"/>
        </w:rPr>
      </w:pPr>
    </w:p>
    <w:p w14:paraId="1EF7EE2C" w14:textId="10D50D16" w:rsidR="001A259A" w:rsidRPr="001A259A" w:rsidRDefault="00792A48" w:rsidP="00792A48">
      <w:pPr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22E196" wp14:editId="4E350F75">
                <wp:simplePos x="0" y="0"/>
                <wp:positionH relativeFrom="column">
                  <wp:posOffset>231</wp:posOffset>
                </wp:positionH>
                <wp:positionV relativeFrom="page">
                  <wp:posOffset>8970818</wp:posOffset>
                </wp:positionV>
                <wp:extent cx="6307859" cy="1419225"/>
                <wp:effectExtent l="0" t="0" r="4445" b="0"/>
                <wp:wrapNone/>
                <wp:docPr id="1160341222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859" cy="1419225"/>
                          <a:chOff x="-2923309" y="154909"/>
                          <a:chExt cx="6307859" cy="1419470"/>
                        </a:xfrm>
                      </wpg:grpSpPr>
                      <wps:wsp>
                        <wps:cNvPr id="383223206" name="Lige forbindelse 5"/>
                        <wps:cNvCnPr/>
                        <wps:spPr>
                          <a:xfrm>
                            <a:off x="-2923309" y="1303361"/>
                            <a:ext cx="6141861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8183654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4579" y="154909"/>
                            <a:ext cx="2799971" cy="1419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519C72" id="Gruppe 6" o:spid="_x0000_s1026" style="position:absolute;margin-left:0;margin-top:706.35pt;width:496.7pt;height:111.75pt;z-index:251675648;mso-position-vertical-relative:page;mso-width-relative:margin" coordorigin="-29233,1549" coordsize="63078,141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">
                <v:line id="Lige forbindelse 5" o:spid="_x0000_s1027" style="position:absolute;visibility:visible;mso-wrap-style:square" from="-29233,13033" to="32185,1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" strokecolor="black [1609]" strokeweight=".2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8" type="#_x0000_t75" style="position:absolute;left:5845;top:1549;width:28000;height:1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">
                  <v:imagedata r:id="rId10" o:title=""/>
                </v:shape>
                <w10:wrap anchory="page"/>
              </v:group>
            </w:pict>
          </mc:Fallback>
        </mc:AlternateContent>
      </w:r>
      <w:r w:rsidR="001A259A" w:rsidRPr="001A259A">
        <w:rPr>
          <w:lang w:val="da-DK"/>
        </w:rPr>
        <w:t xml:space="preserve">Rejseafregning sendes til: </w:t>
      </w:r>
      <w:hyperlink r:id="rId11" w:history="1">
        <w:r w:rsidR="001A259A" w:rsidRPr="007E5BD1">
          <w:rPr>
            <w:rStyle w:val="Hyperlink"/>
            <w:lang w:val="da-DK"/>
          </w:rPr>
          <w:t>DMI-KTP-SEK@fiin.dk</w:t>
        </w:r>
      </w:hyperlink>
      <w:r w:rsidR="001A259A">
        <w:rPr>
          <w:lang w:val="da-DK"/>
        </w:rPr>
        <w:t xml:space="preserve"> </w:t>
      </w:r>
    </w:p>
    <w:sectPr w:rsidR="001A259A" w:rsidRPr="001A259A" w:rsidSect="001A259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276" w:bottom="1701" w:left="1276" w:header="87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CEC85" w14:textId="77777777" w:rsidR="00A44A29" w:rsidRDefault="00A44A29" w:rsidP="0014317B">
      <w:pPr>
        <w:spacing w:after="0" w:line="240" w:lineRule="auto"/>
      </w:pPr>
      <w:r>
        <w:separator/>
      </w:r>
    </w:p>
  </w:endnote>
  <w:endnote w:type="continuationSeparator" w:id="0">
    <w:p w14:paraId="045DCD85" w14:textId="77777777" w:rsidR="00A44A29" w:rsidRDefault="00A44A29" w:rsidP="00143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CC89" w14:textId="77777777" w:rsidR="00DB7723" w:rsidRDefault="00DB772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9718" w14:textId="6E1820AC" w:rsidR="00DB7723" w:rsidRDefault="00DB7723" w:rsidP="007B6A1D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2AEF9" w14:textId="782B3DFB" w:rsidR="00DB7723" w:rsidRDefault="00DB7723" w:rsidP="007B6A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4E29D" w14:textId="77777777" w:rsidR="00A44A29" w:rsidRDefault="00A44A29" w:rsidP="0014317B">
      <w:pPr>
        <w:spacing w:after="0" w:line="240" w:lineRule="auto"/>
      </w:pPr>
      <w:r>
        <w:separator/>
      </w:r>
    </w:p>
  </w:footnote>
  <w:footnote w:type="continuationSeparator" w:id="0">
    <w:p w14:paraId="2DFA2E53" w14:textId="77777777" w:rsidR="00A44A29" w:rsidRDefault="00A44A29" w:rsidP="00143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7659D" w14:textId="77777777" w:rsidR="00DB7723" w:rsidRDefault="00DB772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3E16" w14:textId="792A7DBD" w:rsidR="0014317B" w:rsidRDefault="00DB7723" w:rsidP="007B6A1D">
    <w:pPr>
      <w:pStyle w:val="Sidehoved"/>
    </w:pPr>
    <w:r>
      <w:rPr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728C46F0" wp14:editId="0A8A64B8">
          <wp:simplePos x="0" y="0"/>
          <wp:positionH relativeFrom="column">
            <wp:posOffset>0</wp:posOffset>
          </wp:positionH>
          <wp:positionV relativeFrom="page">
            <wp:posOffset>226829</wp:posOffset>
          </wp:positionV>
          <wp:extent cx="563418" cy="742869"/>
          <wp:effectExtent l="0" t="0" r="0" b="0"/>
          <wp:wrapNone/>
          <wp:docPr id="145445933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138171" name="Grafik 27713817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418" cy="74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W w:w="3394" w:type="dxa"/>
      <w:tblInd w:w="66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37"/>
      <w:gridCol w:w="2057"/>
    </w:tblGrid>
    <w:tr w:rsidR="00DB7723" w:rsidRPr="001A259A" w14:paraId="6A597926" w14:textId="77777777" w:rsidTr="00086920">
      <w:trPr>
        <w:trHeight w:val="194"/>
      </w:trPr>
      <w:tc>
        <w:tcPr>
          <w:tcW w:w="1337" w:type="dxa"/>
        </w:tcPr>
        <w:p w14:paraId="54316574" w14:textId="4437CCC9" w:rsidR="004227CF" w:rsidRPr="001A259A" w:rsidRDefault="004227CF" w:rsidP="007B6A1D">
          <w:pPr>
            <w:pStyle w:val="NormalWeb"/>
            <w:spacing w:before="0" w:beforeAutospacing="0" w:after="0" w:afterAutospacing="0" w:line="264" w:lineRule="auto"/>
            <w:rPr>
              <w:rFonts w:ascii="Arial" w:hAnsi="Arial" w:cs="Arial"/>
              <w:color w:val="1A1A1A"/>
              <w:spacing w:val="2"/>
              <w:sz w:val="12"/>
              <w:szCs w:val="12"/>
            </w:rPr>
          </w:pPr>
        </w:p>
        <w:p w14:paraId="17DFD1F9" w14:textId="587D2641" w:rsidR="00DB7723" w:rsidRPr="001A259A" w:rsidRDefault="00DB7723" w:rsidP="00DB7723">
          <w:pPr>
            <w:pStyle w:val="NormalWeb"/>
            <w:spacing w:before="0" w:beforeAutospacing="0" w:after="0" w:afterAutospacing="0" w:line="264" w:lineRule="auto"/>
            <w:rPr>
              <w:rFonts w:ascii="Arial" w:hAnsi="Arial" w:cs="Arial"/>
              <w:color w:val="1A1A1A"/>
              <w:spacing w:val="2"/>
              <w:sz w:val="12"/>
              <w:szCs w:val="12"/>
            </w:rPr>
          </w:pPr>
          <w:r w:rsidRPr="001A259A">
            <w:rPr>
              <w:rFonts w:ascii="Arial" w:hAnsi="Arial" w:cs="Arial"/>
              <w:color w:val="1A1A1A"/>
              <w:spacing w:val="2"/>
              <w:sz w:val="12"/>
              <w:szCs w:val="12"/>
            </w:rPr>
            <w:t>Høveltegård</w:t>
          </w:r>
          <w:r w:rsidRPr="001A259A">
            <w:rPr>
              <w:rFonts w:ascii="Arial" w:hAnsi="Arial" w:cs="Arial"/>
              <w:color w:val="1A1A1A"/>
              <w:spacing w:val="2"/>
              <w:sz w:val="12"/>
              <w:szCs w:val="12"/>
            </w:rPr>
            <w:br/>
            <w:t>Ellebækvej 2A</w:t>
          </w:r>
          <w:r w:rsidRPr="001A259A">
            <w:rPr>
              <w:rFonts w:ascii="Arial" w:hAnsi="Arial" w:cs="Arial"/>
              <w:color w:val="1A1A1A"/>
              <w:spacing w:val="2"/>
              <w:sz w:val="12"/>
              <w:szCs w:val="12"/>
            </w:rPr>
            <w:br/>
            <w:t>3460 Birkerød</w:t>
          </w:r>
        </w:p>
      </w:tc>
      <w:tc>
        <w:tcPr>
          <w:tcW w:w="2057" w:type="dxa"/>
        </w:tcPr>
        <w:p w14:paraId="0086F296" w14:textId="77777777" w:rsidR="00DB7723" w:rsidRPr="001A259A" w:rsidRDefault="00DB7723" w:rsidP="00DB7723">
          <w:pPr>
            <w:pStyle w:val="Overskrift4"/>
            <w:spacing w:before="0" w:line="264" w:lineRule="auto"/>
            <w:rPr>
              <w:b w:val="0"/>
              <w:color w:val="1A1A1A"/>
              <w:spacing w:val="2"/>
              <w:sz w:val="12"/>
              <w:szCs w:val="12"/>
            </w:rPr>
          </w:pPr>
          <w:r w:rsidRPr="001A259A">
            <w:rPr>
              <w:b w:val="0"/>
              <w:color w:val="1A1A1A"/>
              <w:spacing w:val="2"/>
              <w:sz w:val="12"/>
              <w:szCs w:val="12"/>
            </w:rPr>
            <w:t>+45 2210 0950</w:t>
          </w:r>
        </w:p>
        <w:p w14:paraId="54150FA6" w14:textId="77777777" w:rsidR="00DB7723" w:rsidRPr="001A259A" w:rsidRDefault="001A259A" w:rsidP="00DB7723">
          <w:pPr>
            <w:pStyle w:val="NormalWeb"/>
            <w:spacing w:before="0" w:beforeAutospacing="0" w:after="0" w:afterAutospacing="0" w:line="264" w:lineRule="auto"/>
            <w:rPr>
              <w:rFonts w:ascii="Arial" w:hAnsi="Arial" w:cs="Arial"/>
              <w:color w:val="1A1A1A"/>
              <w:spacing w:val="2"/>
              <w:sz w:val="12"/>
              <w:szCs w:val="12"/>
              <w:u w:val="single"/>
            </w:rPr>
          </w:pPr>
          <w:hyperlink r:id="rId1" w:tooltip="Email" w:history="1">
            <w:r w:rsidR="00DB7723" w:rsidRPr="001A259A">
              <w:rPr>
                <w:rStyle w:val="Hyperlink"/>
                <w:rFonts w:ascii="Arial" w:hAnsi="Arial" w:cs="Arial"/>
                <w:color w:val="1A1A1A"/>
                <w:spacing w:val="2"/>
                <w:sz w:val="12"/>
                <w:szCs w:val="12"/>
                <w:u w:val="single"/>
              </w:rPr>
              <w:t>DMI-KTP-SEK@mil.dk</w:t>
            </w:r>
          </w:hyperlink>
        </w:p>
        <w:p w14:paraId="4706451F" w14:textId="77777777" w:rsidR="00DB7723" w:rsidRPr="001A259A" w:rsidRDefault="00DB7723" w:rsidP="00DB7723">
          <w:pPr>
            <w:pStyle w:val="Overskrift4"/>
            <w:spacing w:before="0" w:line="264" w:lineRule="auto"/>
            <w:rPr>
              <w:b w:val="0"/>
              <w:color w:val="1A1A1A"/>
              <w:spacing w:val="2"/>
              <w:sz w:val="12"/>
              <w:szCs w:val="12"/>
            </w:rPr>
          </w:pPr>
          <w:r w:rsidRPr="001A259A">
            <w:rPr>
              <w:b w:val="0"/>
              <w:color w:val="1A1A1A"/>
              <w:spacing w:val="2"/>
              <w:sz w:val="12"/>
              <w:szCs w:val="12"/>
            </w:rPr>
            <w:t>www.dmif.dk</w:t>
          </w:r>
        </w:p>
        <w:p w14:paraId="56969831" w14:textId="77777777" w:rsidR="00DB7723" w:rsidRPr="001A259A" w:rsidRDefault="00DB7723" w:rsidP="00DB7723">
          <w:pPr>
            <w:pStyle w:val="Sidehoved"/>
            <w:spacing w:line="264" w:lineRule="auto"/>
            <w:rPr>
              <w:color w:val="1A1A1A"/>
              <w:spacing w:val="2"/>
              <w:sz w:val="12"/>
              <w:szCs w:val="12"/>
              <w:lang w:val="da-DK"/>
            </w:rPr>
          </w:pPr>
        </w:p>
      </w:tc>
    </w:tr>
  </w:tbl>
  <w:p w14:paraId="05898F7C" w14:textId="77777777" w:rsidR="00DB7723" w:rsidRPr="00615C84" w:rsidRDefault="00DB7723" w:rsidP="00DB7723">
    <w:pPr>
      <w:pStyle w:val="Sidehoved"/>
      <w:rPr>
        <w:lang w:val="da-DK"/>
      </w:rPr>
    </w:pPr>
    <w:r w:rsidRPr="004F7F6E">
      <w:rPr>
        <w:noProof/>
        <w:sz w:val="13"/>
        <w:szCs w:val="13"/>
      </w:rPr>
      <w:drawing>
        <wp:anchor distT="0" distB="0" distL="114300" distR="114300" simplePos="0" relativeHeight="251661312" behindDoc="0" locked="0" layoutInCell="1" allowOverlap="1" wp14:anchorId="7A46A04F" wp14:editId="0281031E">
          <wp:simplePos x="0" y="0"/>
          <wp:positionH relativeFrom="column">
            <wp:posOffset>-71351</wp:posOffset>
          </wp:positionH>
          <wp:positionV relativeFrom="page">
            <wp:posOffset>230909</wp:posOffset>
          </wp:positionV>
          <wp:extent cx="2241999" cy="798830"/>
          <wp:effectExtent l="0" t="0" r="0" b="0"/>
          <wp:wrapNone/>
          <wp:docPr id="131980534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133258" name="Grafik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999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23203" w14:textId="77777777" w:rsidR="00DB7723" w:rsidRPr="00615C84" w:rsidRDefault="00DB7723">
    <w:pPr>
      <w:pStyle w:val="Sidehoved"/>
      <w:rPr>
        <w:lang w:val="da-D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648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D775B6"/>
    <w:multiLevelType w:val="hybridMultilevel"/>
    <w:tmpl w:val="C8201922"/>
    <w:lvl w:ilvl="0" w:tplc="0406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789" w:hanging="360"/>
      </w:pPr>
    </w:lvl>
    <w:lvl w:ilvl="2" w:tplc="0406001B" w:tentative="1">
      <w:start w:val="1"/>
      <w:numFmt w:val="lowerRoman"/>
      <w:lvlText w:val="%3."/>
      <w:lvlJc w:val="right"/>
      <w:pPr>
        <w:ind w:left="2509" w:hanging="180"/>
      </w:pPr>
    </w:lvl>
    <w:lvl w:ilvl="3" w:tplc="0406000F" w:tentative="1">
      <w:start w:val="1"/>
      <w:numFmt w:val="decimal"/>
      <w:lvlText w:val="%4."/>
      <w:lvlJc w:val="left"/>
      <w:pPr>
        <w:ind w:left="3229" w:hanging="360"/>
      </w:pPr>
    </w:lvl>
    <w:lvl w:ilvl="4" w:tplc="04060019" w:tentative="1">
      <w:start w:val="1"/>
      <w:numFmt w:val="lowerLetter"/>
      <w:lvlText w:val="%5."/>
      <w:lvlJc w:val="left"/>
      <w:pPr>
        <w:ind w:left="3949" w:hanging="360"/>
      </w:pPr>
    </w:lvl>
    <w:lvl w:ilvl="5" w:tplc="0406001B" w:tentative="1">
      <w:start w:val="1"/>
      <w:numFmt w:val="lowerRoman"/>
      <w:lvlText w:val="%6."/>
      <w:lvlJc w:val="right"/>
      <w:pPr>
        <w:ind w:left="4669" w:hanging="180"/>
      </w:pPr>
    </w:lvl>
    <w:lvl w:ilvl="6" w:tplc="0406000F" w:tentative="1">
      <w:start w:val="1"/>
      <w:numFmt w:val="decimal"/>
      <w:lvlText w:val="%7."/>
      <w:lvlJc w:val="left"/>
      <w:pPr>
        <w:ind w:left="5389" w:hanging="360"/>
      </w:pPr>
    </w:lvl>
    <w:lvl w:ilvl="7" w:tplc="04060019" w:tentative="1">
      <w:start w:val="1"/>
      <w:numFmt w:val="lowerLetter"/>
      <w:lvlText w:val="%8."/>
      <w:lvlJc w:val="left"/>
      <w:pPr>
        <w:ind w:left="6109" w:hanging="360"/>
      </w:pPr>
    </w:lvl>
    <w:lvl w:ilvl="8" w:tplc="040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8D2911"/>
    <w:multiLevelType w:val="hybridMultilevel"/>
    <w:tmpl w:val="1736C8DA"/>
    <w:lvl w:ilvl="0" w:tplc="03786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27F19"/>
    <w:multiLevelType w:val="multilevel"/>
    <w:tmpl w:val="16201276"/>
    <w:lvl w:ilvl="0">
      <w:start w:val="1"/>
      <w:numFmt w:val="decimal"/>
      <w:pStyle w:val="Opstilling-punktteg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637" w:hanging="360"/>
      </w:pPr>
      <w:rPr>
        <w:rFonts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E442C36"/>
    <w:multiLevelType w:val="hybridMultilevel"/>
    <w:tmpl w:val="4AD4F38A"/>
    <w:lvl w:ilvl="0" w:tplc="B8E6E148">
      <w:start w:val="1"/>
      <w:numFmt w:val="lowerLetter"/>
      <w:pStyle w:val="Opstilling-punkttegnniveau2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6411C"/>
    <w:multiLevelType w:val="hybridMultilevel"/>
    <w:tmpl w:val="1FFA1644"/>
    <w:lvl w:ilvl="0" w:tplc="04060019">
      <w:start w:val="1"/>
      <w:numFmt w:val="lowerLetter"/>
      <w:lvlText w:val="%1."/>
      <w:lvlJc w:val="left"/>
      <w:pPr>
        <w:ind w:left="1004" w:hanging="360"/>
      </w:pPr>
    </w:lvl>
    <w:lvl w:ilvl="1" w:tplc="04060019" w:tentative="1">
      <w:start w:val="1"/>
      <w:numFmt w:val="lowerLetter"/>
      <w:lvlText w:val="%2."/>
      <w:lvlJc w:val="left"/>
      <w:pPr>
        <w:ind w:left="1724" w:hanging="360"/>
      </w:pPr>
    </w:lvl>
    <w:lvl w:ilvl="2" w:tplc="0406001B" w:tentative="1">
      <w:start w:val="1"/>
      <w:numFmt w:val="lowerRoman"/>
      <w:lvlText w:val="%3."/>
      <w:lvlJc w:val="right"/>
      <w:pPr>
        <w:ind w:left="2444" w:hanging="180"/>
      </w:pPr>
    </w:lvl>
    <w:lvl w:ilvl="3" w:tplc="0406000F" w:tentative="1">
      <w:start w:val="1"/>
      <w:numFmt w:val="decimal"/>
      <w:lvlText w:val="%4."/>
      <w:lvlJc w:val="left"/>
      <w:pPr>
        <w:ind w:left="3164" w:hanging="360"/>
      </w:pPr>
    </w:lvl>
    <w:lvl w:ilvl="4" w:tplc="04060019" w:tentative="1">
      <w:start w:val="1"/>
      <w:numFmt w:val="lowerLetter"/>
      <w:lvlText w:val="%5."/>
      <w:lvlJc w:val="left"/>
      <w:pPr>
        <w:ind w:left="3884" w:hanging="360"/>
      </w:pPr>
    </w:lvl>
    <w:lvl w:ilvl="5" w:tplc="0406001B" w:tentative="1">
      <w:start w:val="1"/>
      <w:numFmt w:val="lowerRoman"/>
      <w:lvlText w:val="%6."/>
      <w:lvlJc w:val="right"/>
      <w:pPr>
        <w:ind w:left="4604" w:hanging="180"/>
      </w:pPr>
    </w:lvl>
    <w:lvl w:ilvl="6" w:tplc="0406000F" w:tentative="1">
      <w:start w:val="1"/>
      <w:numFmt w:val="decimal"/>
      <w:lvlText w:val="%7."/>
      <w:lvlJc w:val="left"/>
      <w:pPr>
        <w:ind w:left="5324" w:hanging="360"/>
      </w:pPr>
    </w:lvl>
    <w:lvl w:ilvl="7" w:tplc="04060019" w:tentative="1">
      <w:start w:val="1"/>
      <w:numFmt w:val="lowerLetter"/>
      <w:lvlText w:val="%8."/>
      <w:lvlJc w:val="left"/>
      <w:pPr>
        <w:ind w:left="6044" w:hanging="360"/>
      </w:pPr>
    </w:lvl>
    <w:lvl w:ilvl="8" w:tplc="040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01A473F"/>
    <w:multiLevelType w:val="hybridMultilevel"/>
    <w:tmpl w:val="FE72F7A4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D02D8"/>
    <w:multiLevelType w:val="multilevel"/>
    <w:tmpl w:val="C42EBAA2"/>
    <w:styleLink w:val="Aktuellist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D7D3D"/>
    <w:multiLevelType w:val="hybridMultilevel"/>
    <w:tmpl w:val="F646750E"/>
    <w:lvl w:ilvl="0" w:tplc="C784A3A8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5AF7DB8"/>
    <w:multiLevelType w:val="hybridMultilevel"/>
    <w:tmpl w:val="2E3C385E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045245">
    <w:abstractNumId w:val="2"/>
  </w:num>
  <w:num w:numId="2" w16cid:durableId="1733191642">
    <w:abstractNumId w:val="8"/>
  </w:num>
  <w:num w:numId="3" w16cid:durableId="1805461395">
    <w:abstractNumId w:val="1"/>
  </w:num>
  <w:num w:numId="4" w16cid:durableId="1677346821">
    <w:abstractNumId w:val="3"/>
  </w:num>
  <w:num w:numId="5" w16cid:durableId="1572079510">
    <w:abstractNumId w:val="4"/>
  </w:num>
  <w:num w:numId="6" w16cid:durableId="1170102878">
    <w:abstractNumId w:val="9"/>
  </w:num>
  <w:num w:numId="7" w16cid:durableId="1895964796">
    <w:abstractNumId w:val="6"/>
  </w:num>
  <w:num w:numId="8" w16cid:durableId="1027217747">
    <w:abstractNumId w:val="5"/>
  </w:num>
  <w:num w:numId="9" w16cid:durableId="907499594">
    <w:abstractNumId w:val="7"/>
  </w:num>
  <w:num w:numId="10" w16cid:durableId="387800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84"/>
    <w:rsid w:val="00036A2B"/>
    <w:rsid w:val="00054EA3"/>
    <w:rsid w:val="000B2B26"/>
    <w:rsid w:val="000D0806"/>
    <w:rsid w:val="0014317B"/>
    <w:rsid w:val="00161B2A"/>
    <w:rsid w:val="0018585E"/>
    <w:rsid w:val="001A259A"/>
    <w:rsid w:val="001B27EE"/>
    <w:rsid w:val="001C4BAC"/>
    <w:rsid w:val="001D30FC"/>
    <w:rsid w:val="001D58FC"/>
    <w:rsid w:val="001E35B3"/>
    <w:rsid w:val="001F5A46"/>
    <w:rsid w:val="00266461"/>
    <w:rsid w:val="002A24E8"/>
    <w:rsid w:val="002C58A1"/>
    <w:rsid w:val="002F7E87"/>
    <w:rsid w:val="0030424D"/>
    <w:rsid w:val="00340225"/>
    <w:rsid w:val="003F42F7"/>
    <w:rsid w:val="004227CF"/>
    <w:rsid w:val="00451A4E"/>
    <w:rsid w:val="00463926"/>
    <w:rsid w:val="004E6498"/>
    <w:rsid w:val="00615C84"/>
    <w:rsid w:val="00670D91"/>
    <w:rsid w:val="00691603"/>
    <w:rsid w:val="006B3E48"/>
    <w:rsid w:val="006E2907"/>
    <w:rsid w:val="00702661"/>
    <w:rsid w:val="00704522"/>
    <w:rsid w:val="00715308"/>
    <w:rsid w:val="00792A48"/>
    <w:rsid w:val="007A7F58"/>
    <w:rsid w:val="007B6A1D"/>
    <w:rsid w:val="008E3247"/>
    <w:rsid w:val="009178A3"/>
    <w:rsid w:val="00954137"/>
    <w:rsid w:val="00A435B6"/>
    <w:rsid w:val="00A44A29"/>
    <w:rsid w:val="00A73826"/>
    <w:rsid w:val="00A84EBC"/>
    <w:rsid w:val="00A90312"/>
    <w:rsid w:val="00AA5C7E"/>
    <w:rsid w:val="00AC40F9"/>
    <w:rsid w:val="00AC50AA"/>
    <w:rsid w:val="00AE4386"/>
    <w:rsid w:val="00AF33DF"/>
    <w:rsid w:val="00AF5232"/>
    <w:rsid w:val="00B757B0"/>
    <w:rsid w:val="00BA6784"/>
    <w:rsid w:val="00CB4D50"/>
    <w:rsid w:val="00CE4E63"/>
    <w:rsid w:val="00D05C2F"/>
    <w:rsid w:val="00D124F6"/>
    <w:rsid w:val="00DB7723"/>
    <w:rsid w:val="00DC71B5"/>
    <w:rsid w:val="00DD3CB5"/>
    <w:rsid w:val="00E15B32"/>
    <w:rsid w:val="00E20A3B"/>
    <w:rsid w:val="00E43545"/>
    <w:rsid w:val="00E62871"/>
    <w:rsid w:val="00F7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539DA"/>
  <w15:chartTrackingRefBased/>
  <w15:docId w15:val="{3F48E99E-E74C-41E4-9CFC-2A00C579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A4E"/>
    <w:pPr>
      <w:spacing w:after="360" w:line="288" w:lineRule="auto"/>
    </w:pPr>
    <w:rPr>
      <w:rFonts w:ascii="Arial" w:hAnsi="Arial" w:cs="Arial"/>
      <w:kern w:val="0"/>
      <w:sz w:val="20"/>
      <w:szCs w:val="20"/>
      <w:lang w:val="en-US" w:eastAsia="ja-JP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51A4E"/>
    <w:pPr>
      <w:keepNext/>
      <w:keepLines/>
      <w:spacing w:before="360" w:after="80"/>
      <w:outlineLvl w:val="0"/>
    </w:pPr>
    <w:rPr>
      <w:rFonts w:eastAsiaTheme="majorEastAsia"/>
      <w:b/>
      <w:bCs/>
      <w:color w:val="0C3F1B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1A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C3F1B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51A4E"/>
    <w:pPr>
      <w:keepNext/>
      <w:keepLines/>
      <w:spacing w:before="160" w:after="80"/>
      <w:outlineLvl w:val="2"/>
    </w:pPr>
    <w:rPr>
      <w:rFonts w:eastAsiaTheme="majorEastAsia" w:cstheme="majorBidi"/>
      <w:b/>
      <w:bCs/>
      <w:color w:val="0C3F1B" w:themeColor="accent1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51A4E"/>
    <w:pPr>
      <w:keepNext/>
      <w:keepLines/>
      <w:spacing w:before="80" w:after="40"/>
      <w:outlineLvl w:val="3"/>
    </w:pPr>
    <w:rPr>
      <w:rFonts w:eastAsiaTheme="majorEastAsia" w:cstheme="majorBidi"/>
      <w:b/>
      <w:bCs/>
      <w:color w:val="0C3F1B" w:themeColor="accent1" w:themeShade="BF"/>
      <w:lang w:val="da-DK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451A4E"/>
    <w:pPr>
      <w:keepNext/>
      <w:keepLines/>
      <w:spacing w:before="80" w:after="40"/>
      <w:outlineLvl w:val="4"/>
    </w:pPr>
    <w:rPr>
      <w:rFonts w:eastAsiaTheme="majorEastAsia" w:cstheme="majorBidi"/>
      <w:color w:val="0C3F1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51A4E"/>
    <w:pPr>
      <w:keepNext/>
      <w:keepLines/>
      <w:spacing w:before="40"/>
      <w:outlineLvl w:val="5"/>
    </w:pPr>
    <w:rPr>
      <w:rFonts w:eastAsiaTheme="majorEastAsia" w:cstheme="majorBidi"/>
      <w:i/>
      <w:iCs/>
      <w:color w:val="00D358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51A4E"/>
    <w:pPr>
      <w:keepNext/>
      <w:keepLines/>
      <w:spacing w:before="40"/>
      <w:outlineLvl w:val="6"/>
    </w:pPr>
    <w:rPr>
      <w:rFonts w:eastAsiaTheme="majorEastAsia" w:cstheme="majorBidi"/>
      <w:color w:val="00D358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51A4E"/>
    <w:pPr>
      <w:keepNext/>
      <w:keepLines/>
      <w:outlineLvl w:val="7"/>
    </w:pPr>
    <w:rPr>
      <w:rFonts w:eastAsiaTheme="majorEastAsia" w:cstheme="majorBidi"/>
      <w:i/>
      <w:iCs/>
      <w:color w:val="007A33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51A4E"/>
    <w:pPr>
      <w:keepNext/>
      <w:keepLines/>
      <w:outlineLvl w:val="8"/>
    </w:pPr>
    <w:rPr>
      <w:rFonts w:eastAsiaTheme="majorEastAsia" w:cstheme="majorBidi"/>
      <w:color w:val="007A33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51A4E"/>
    <w:rPr>
      <w:rFonts w:ascii="Arial" w:eastAsiaTheme="majorEastAsia" w:hAnsi="Arial" w:cs="Arial"/>
      <w:b/>
      <w:bCs/>
      <w:color w:val="0C3F1B" w:themeColor="accent1" w:themeShade="BF"/>
      <w:kern w:val="0"/>
      <w:sz w:val="40"/>
      <w:szCs w:val="40"/>
      <w:lang w:val="en-US" w:eastAsia="ja-JP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51A4E"/>
    <w:rPr>
      <w:rFonts w:asciiTheme="majorHAnsi" w:eastAsiaTheme="majorEastAsia" w:hAnsiTheme="majorHAnsi" w:cstheme="majorBidi"/>
      <w:b/>
      <w:bCs/>
      <w:color w:val="0C3F1B" w:themeColor="accent1" w:themeShade="BF"/>
      <w:kern w:val="0"/>
      <w:sz w:val="32"/>
      <w:szCs w:val="32"/>
      <w:lang w:val="en-US" w:eastAsia="ja-JP"/>
      <w14:ligatures w14:val="non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51A4E"/>
    <w:rPr>
      <w:rFonts w:ascii="Arial" w:eastAsiaTheme="majorEastAsia" w:hAnsi="Arial" w:cstheme="majorBidi"/>
      <w:b/>
      <w:bCs/>
      <w:color w:val="0C3F1B" w:themeColor="accent1" w:themeShade="BF"/>
      <w:kern w:val="0"/>
      <w:lang w:val="en-US" w:eastAsia="ja-JP"/>
      <w14:ligatures w14:val="none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51A4E"/>
    <w:rPr>
      <w:rFonts w:ascii="Arial" w:eastAsiaTheme="majorEastAsia" w:hAnsi="Arial" w:cstheme="majorBidi"/>
      <w:b/>
      <w:bCs/>
      <w:color w:val="0C3F1B" w:themeColor="accent1" w:themeShade="BF"/>
      <w:kern w:val="0"/>
      <w:sz w:val="20"/>
      <w:szCs w:val="20"/>
      <w:lang w:eastAsia="ja-JP"/>
      <w14:ligatures w14:val="none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451A4E"/>
    <w:rPr>
      <w:rFonts w:eastAsiaTheme="majorEastAsia" w:cstheme="majorBidi"/>
      <w:color w:val="0C3F1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51A4E"/>
    <w:rPr>
      <w:rFonts w:eastAsiaTheme="majorEastAsia" w:cstheme="majorBidi"/>
      <w:i/>
      <w:iCs/>
      <w:color w:val="00D358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51A4E"/>
    <w:rPr>
      <w:rFonts w:eastAsiaTheme="majorEastAsia" w:cstheme="majorBidi"/>
      <w:color w:val="00D358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51A4E"/>
    <w:rPr>
      <w:rFonts w:eastAsiaTheme="majorEastAsia" w:cstheme="majorBidi"/>
      <w:i/>
      <w:iCs/>
      <w:color w:val="007A33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51A4E"/>
    <w:rPr>
      <w:rFonts w:eastAsiaTheme="majorEastAsia" w:cstheme="majorBidi"/>
      <w:color w:val="007A33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51A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51A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51A4E"/>
    <w:pPr>
      <w:numPr>
        <w:ilvl w:val="1"/>
      </w:numPr>
      <w:spacing w:after="160"/>
    </w:pPr>
    <w:rPr>
      <w:rFonts w:eastAsiaTheme="majorEastAsia" w:cstheme="majorBidi"/>
      <w:color w:val="00D358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51A4E"/>
    <w:rPr>
      <w:rFonts w:eastAsiaTheme="majorEastAsia" w:cstheme="majorBidi"/>
      <w:color w:val="00D358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4317B"/>
    <w:pPr>
      <w:spacing w:before="160" w:after="320"/>
      <w:ind w:left="567" w:right="709"/>
      <w:jc w:val="center"/>
    </w:pPr>
    <w:rPr>
      <w:i/>
      <w:iCs/>
      <w:color w:val="22A736" w:themeColor="accent2"/>
    </w:rPr>
  </w:style>
  <w:style w:type="character" w:customStyle="1" w:styleId="CitatTegn">
    <w:name w:val="Citat Tegn"/>
    <w:basedOn w:val="Standardskrifttypeiafsnit"/>
    <w:link w:val="Citat"/>
    <w:uiPriority w:val="29"/>
    <w:rsid w:val="0014317B"/>
    <w:rPr>
      <w:rFonts w:ascii="Arial" w:hAnsi="Arial" w:cs="Arial"/>
      <w:i/>
      <w:iCs/>
      <w:color w:val="22A736" w:themeColor="accent2"/>
      <w:kern w:val="0"/>
      <w:sz w:val="20"/>
      <w:szCs w:val="20"/>
      <w:lang w:val="en-US" w:eastAsia="ja-JP"/>
      <w14:ligatures w14:val="none"/>
    </w:rPr>
  </w:style>
  <w:style w:type="paragraph" w:styleId="Listeafsnit">
    <w:name w:val="List Paragraph"/>
    <w:basedOn w:val="Normal"/>
    <w:uiPriority w:val="34"/>
    <w:qFormat/>
    <w:rsid w:val="00451A4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51A4E"/>
    <w:rPr>
      <w:i/>
      <w:iCs/>
      <w:color w:val="0C3F1B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51A4E"/>
    <w:pPr>
      <w:pBdr>
        <w:top w:val="single" w:sz="4" w:space="10" w:color="0C3F1B" w:themeColor="accent1" w:themeShade="BF"/>
        <w:bottom w:val="single" w:sz="4" w:space="10" w:color="0C3F1B" w:themeColor="accent1" w:themeShade="BF"/>
      </w:pBdr>
      <w:spacing w:before="360"/>
      <w:ind w:left="864" w:right="864"/>
      <w:jc w:val="center"/>
    </w:pPr>
    <w:rPr>
      <w:i/>
      <w:iCs/>
      <w:color w:val="0C3F1B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51A4E"/>
    <w:rPr>
      <w:i/>
      <w:iCs/>
      <w:color w:val="0C3F1B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51A4E"/>
    <w:rPr>
      <w:b/>
      <w:bCs/>
      <w:smallCaps/>
      <w:color w:val="0C3F1B" w:themeColor="accent1" w:themeShade="BF"/>
      <w:spacing w:val="5"/>
    </w:rPr>
  </w:style>
  <w:style w:type="paragraph" w:styleId="Opstilling-punkttegn">
    <w:name w:val="List Bullet"/>
    <w:basedOn w:val="Normal"/>
    <w:autoRedefine/>
    <w:uiPriority w:val="10"/>
    <w:qFormat/>
    <w:rsid w:val="00AF33DF"/>
    <w:pPr>
      <w:numPr>
        <w:numId w:val="4"/>
      </w:numPr>
      <w:spacing w:after="120" w:line="240" w:lineRule="auto"/>
      <w:ind w:right="284"/>
    </w:pPr>
  </w:style>
  <w:style w:type="paragraph" w:styleId="Sidehoved">
    <w:name w:val="header"/>
    <w:basedOn w:val="Normal"/>
    <w:link w:val="SidehovedTegn"/>
    <w:unhideWhenUsed/>
    <w:rsid w:val="001431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rsid w:val="0014317B"/>
    <w:rPr>
      <w:rFonts w:ascii="Arial" w:hAnsi="Arial" w:cs="Arial"/>
      <w:kern w:val="0"/>
      <w:sz w:val="20"/>
      <w:szCs w:val="20"/>
      <w:lang w:val="en-US" w:eastAsia="ja-JP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1431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317B"/>
    <w:rPr>
      <w:rFonts w:ascii="Arial" w:hAnsi="Arial" w:cs="Arial"/>
      <w:kern w:val="0"/>
      <w:sz w:val="20"/>
      <w:szCs w:val="20"/>
      <w:lang w:val="en-US" w:eastAsia="ja-JP"/>
      <w14:ligatures w14:val="none"/>
    </w:rPr>
  </w:style>
  <w:style w:type="table" w:styleId="Tabel-Gitter">
    <w:name w:val="Table Grid"/>
    <w:basedOn w:val="Tabel-Normal"/>
    <w:uiPriority w:val="39"/>
    <w:rsid w:val="00670D91"/>
    <w:rPr>
      <w:color w:val="0F284B" w:themeColor="text2"/>
      <w:kern w:val="0"/>
      <w:sz w:val="22"/>
      <w:szCs w:val="22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rsid w:val="00670D91"/>
    <w:rPr>
      <w:color w:val="00EB62" w:themeColor="text1" w:themeTint="99"/>
      <w:u w:val="thick"/>
    </w:rPr>
  </w:style>
  <w:style w:type="paragraph" w:styleId="NormalWeb">
    <w:name w:val="Normal (Web)"/>
    <w:basedOn w:val="Normal"/>
    <w:uiPriority w:val="99"/>
    <w:unhideWhenUsed/>
    <w:rsid w:val="00670D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Brdtekst2">
    <w:name w:val="Body Text 2"/>
    <w:basedOn w:val="Normal"/>
    <w:link w:val="Brdtekst2Tegn"/>
    <w:rsid w:val="00D124F6"/>
    <w:pPr>
      <w:tabs>
        <w:tab w:val="left" w:pos="851"/>
        <w:tab w:val="left" w:pos="1702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lang w:val="da-DK" w:eastAsia="da-DK"/>
    </w:rPr>
  </w:style>
  <w:style w:type="character" w:customStyle="1" w:styleId="Brdtekst2Tegn">
    <w:name w:val="Brødtekst 2 Tegn"/>
    <w:basedOn w:val="Standardskrifttypeiafsnit"/>
    <w:link w:val="Brdtekst2"/>
    <w:rsid w:val="00D124F6"/>
    <w:rPr>
      <w:rFonts w:ascii="Times New Roman" w:eastAsia="Times New Roman" w:hAnsi="Times New Roman" w:cs="Times New Roman"/>
      <w:kern w:val="0"/>
      <w:szCs w:val="20"/>
      <w:lang w:eastAsia="da-DK"/>
      <w14:ligatures w14:val="none"/>
    </w:rPr>
  </w:style>
  <w:style w:type="paragraph" w:customStyle="1" w:styleId="Opstilling-punkttegnniveau2">
    <w:name w:val="Opstilling - punkttegn – niveau 2"/>
    <w:basedOn w:val="Opstilling-punkttegn"/>
    <w:qFormat/>
    <w:rsid w:val="00AF33DF"/>
    <w:pPr>
      <w:numPr>
        <w:numId w:val="5"/>
      </w:numPr>
      <w:spacing w:after="0"/>
      <w:ind w:left="568" w:hanging="284"/>
    </w:pPr>
  </w:style>
  <w:style w:type="numbering" w:customStyle="1" w:styleId="Aktuelliste1">
    <w:name w:val="Aktuel liste1"/>
    <w:uiPriority w:val="99"/>
    <w:rsid w:val="00AF33DF"/>
    <w:pPr>
      <w:numPr>
        <w:numId w:val="9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1A25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MI-KTP-SEK@fiin.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hyperlink" Target="mailto:DMI-KTP-SEK@mil.d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I-1\AppData\Local\Microsoft\Windows\INetCache\Content.Outlook\7HKSEYJ4\DMIF_indkaldelse.dotx" TargetMode="External"/></Relationships>
</file>

<file path=word/theme/theme1.xml><?xml version="1.0" encoding="utf-8"?>
<a:theme xmlns:a="http://schemas.openxmlformats.org/drawingml/2006/main" name="Office-tema">
  <a:themeElements>
    <a:clrScheme name="DMIF-1">
      <a:dk1>
        <a:srgbClr val="003416"/>
      </a:dk1>
      <a:lt1>
        <a:srgbClr val="FFFFFF"/>
      </a:lt1>
      <a:dk2>
        <a:srgbClr val="0F284B"/>
      </a:dk2>
      <a:lt2>
        <a:srgbClr val="D0CED5"/>
      </a:lt2>
      <a:accent1>
        <a:srgbClr val="115525"/>
      </a:accent1>
      <a:accent2>
        <a:srgbClr val="22A736"/>
      </a:accent2>
      <a:accent3>
        <a:srgbClr val="E0042D"/>
      </a:accent3>
      <a:accent4>
        <a:srgbClr val="FECD1C"/>
      </a:accent4>
      <a:accent5>
        <a:srgbClr val="F39200"/>
      </a:accent5>
      <a:accent6>
        <a:srgbClr val="000000"/>
      </a:accent6>
      <a:hlink>
        <a:srgbClr val="BEBEBE"/>
      </a:hlink>
      <a:folHlink>
        <a:srgbClr val="0033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itus xmlns="http://schemas.titus.com/TitusProperties/">
  <TitusGUID xmlns="">d55fc2fc-a250-4656-9aeb-8de887a77f0e</TitusGUID>
  <TitusMetadata xmlns="">eyJucyI6ImZvcnN2YXJldC5maWluLmRrIiwicHJvcHMiOlt7Im4iOiJLbGFzc2lmaWthdGlvbiIsInZhbHMiOlt7InZhbHVlIjoiSUtLRSBLTEFTU0lGSUNFUkVUIn1dfSx7Im4iOiJNYWVya25pbmciLCJ2YWxzIjpbXX1dfQ==</TitusMetadata>
</titus>
</file>

<file path=customXml/itemProps1.xml><?xml version="1.0" encoding="utf-8"?>
<ds:datastoreItem xmlns:ds="http://schemas.openxmlformats.org/officeDocument/2006/customXml" ds:itemID="{6FD5B286-8453-4DB8-8A28-39E82DEDF565}">
  <ds:schemaRefs>
    <ds:schemaRef ds:uri="http://schemas.titus.com/TitusProperties/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DMIF_indkaldelse.dotx</Template>
  <TotalTime>1</TotalTime>
  <Pages>1</Pages>
  <Words>73</Words>
  <Characters>460</Characters>
  <Application>Microsoft Office Word</Application>
  <DocSecurity>0</DocSecurity>
  <Lines>35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DMI-1 Vesterlund, Bitten</dc:creator>
  <cp:keywords/>
  <dc:description/>
  <cp:lastModifiedBy>DMI-1 Vesterlund, Bitten</cp:lastModifiedBy>
  <cp:revision>2</cp:revision>
  <cp:lastPrinted>2026-01-12T09:24:00Z</cp:lastPrinted>
  <dcterms:created xsi:type="dcterms:W3CDTF">2026-06-03T11:40:00Z</dcterms:created>
  <dcterms:modified xsi:type="dcterms:W3CDTF">2026-06-03T11:40:00Z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d55fc2fc-a250-4656-9aeb-8de887a77f0e</vt:lpwstr>
  </property>
  <property fmtid="{D5CDD505-2E9C-101B-9397-08002B2CF9AE}" pid="3" name="OriginatingUser">
    <vt:lpwstr>DMI-1</vt:lpwstr>
  </property>
  <property fmtid="{D5CDD505-2E9C-101B-9397-08002B2CF9AE}" pid="4" name="Klassifikation">
    <vt:lpwstr>IKKE KLASSIFICERET</vt:lpwstr>
  </property>
  <property fmtid="{D5CDD505-2E9C-101B-9397-08002B2CF9AE}" pid="5" name="Maerkning">
    <vt:lpwstr/>
  </property>
  <property fmtid="{D5CDD505-2E9C-101B-9397-08002B2CF9AE}" pid="6" name="ContentRemapped">
    <vt:lpwstr>true</vt:lpwstr>
  </property>
</Properties>
</file>